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95F6B" w14:textId="77777777" w:rsidR="00BE1E13" w:rsidRPr="00517D27" w:rsidRDefault="00BE1E13" w:rsidP="00BE1E13">
      <w:pPr>
        <w:jc w:val="both"/>
      </w:pPr>
    </w:p>
    <w:p w14:paraId="1E83AAB6" w14:textId="77777777" w:rsidR="00E062DE" w:rsidRDefault="00E062DE" w:rsidP="00BE1E13">
      <w:pPr>
        <w:jc w:val="both"/>
      </w:pPr>
    </w:p>
    <w:p w14:paraId="37E1DD39" w14:textId="6A5A1FD2" w:rsidR="00A873CF" w:rsidRPr="00517D27" w:rsidRDefault="00A873CF" w:rsidP="00BE1E13">
      <w:pPr>
        <w:jc w:val="both"/>
      </w:pPr>
      <w:r w:rsidRPr="00517D27">
        <w:t>Avtorska pogodba št.:______________</w:t>
      </w:r>
      <w:r w:rsidR="00BD79BC" w:rsidRPr="00517D27">
        <w:t>___</w:t>
      </w:r>
      <w:r w:rsidR="00BE1E13" w:rsidRPr="00517D27">
        <w:rPr>
          <w:rFonts w:asciiTheme="minorHAnsi" w:hAnsiTheme="minorHAnsi"/>
        </w:rPr>
        <w:t xml:space="preserve">                      Podjemna pogodba št.:_________________</w:t>
      </w:r>
    </w:p>
    <w:p w14:paraId="6EF095CB" w14:textId="77777777" w:rsidR="003A0753" w:rsidRPr="00517D27" w:rsidRDefault="003A0753" w:rsidP="00A873CF">
      <w:pPr>
        <w:pStyle w:val="Naslov1"/>
        <w:numPr>
          <w:ilvl w:val="0"/>
          <w:numId w:val="0"/>
        </w:numPr>
        <w:jc w:val="center"/>
        <w:rPr>
          <w:rFonts w:asciiTheme="minorHAnsi" w:hAnsiTheme="minorHAnsi" w:cs="Arial"/>
        </w:rPr>
      </w:pPr>
      <w:r w:rsidRPr="00517D27">
        <w:rPr>
          <w:rFonts w:asciiTheme="minorHAnsi" w:hAnsiTheme="minorHAnsi"/>
        </w:rPr>
        <w:t>POROČILO O OPRAVLJENEM DELU V ŠTUDIJSKEM LETU _______/________</w:t>
      </w:r>
    </w:p>
    <w:p w14:paraId="1EAF6E88" w14:textId="77777777" w:rsidR="003A0753" w:rsidRPr="00517D27" w:rsidRDefault="003A0753" w:rsidP="003A0753">
      <w:pPr>
        <w:pStyle w:val="Naslov1"/>
        <w:numPr>
          <w:ilvl w:val="0"/>
          <w:numId w:val="0"/>
        </w:numPr>
        <w:jc w:val="center"/>
        <w:rPr>
          <w:rFonts w:asciiTheme="minorHAnsi" w:hAnsiTheme="minorHAnsi" w:cs="Arial"/>
          <w:sz w:val="22"/>
          <w:szCs w:val="22"/>
        </w:rPr>
      </w:pPr>
      <w:r w:rsidRPr="00517D27">
        <w:rPr>
          <w:rFonts w:asciiTheme="minorHAnsi" w:hAnsiTheme="minorHAnsi" w:cs="Arial"/>
          <w:sz w:val="22"/>
          <w:szCs w:val="22"/>
        </w:rPr>
        <w:t xml:space="preserve">      </w:t>
      </w:r>
    </w:p>
    <w:p w14:paraId="2F72E67A" w14:textId="6BF27A4C" w:rsidR="003A0753" w:rsidRPr="00517D27" w:rsidRDefault="003A0753" w:rsidP="003A0753">
      <w:pPr>
        <w:tabs>
          <w:tab w:val="left" w:pos="2127"/>
        </w:tabs>
        <w:rPr>
          <w:rFonts w:asciiTheme="minorHAnsi" w:hAnsiTheme="minorHAnsi" w:cs="Arial"/>
        </w:rPr>
      </w:pPr>
      <w:r w:rsidRPr="00517D27">
        <w:rPr>
          <w:rFonts w:asciiTheme="minorHAnsi" w:hAnsiTheme="minorHAnsi" w:cs="Arial"/>
        </w:rPr>
        <w:t xml:space="preserve">    </w:t>
      </w:r>
    </w:p>
    <w:p w14:paraId="4139C02C" w14:textId="63F77111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>Učitelj: __________________</w:t>
      </w:r>
      <w:r w:rsidR="00FC4D65" w:rsidRPr="00517D27">
        <w:rPr>
          <w:rFonts w:asciiTheme="minorHAnsi" w:hAnsiTheme="minorHAnsi"/>
          <w:sz w:val="24"/>
          <w:szCs w:val="24"/>
        </w:rPr>
        <w:t>_______</w:t>
      </w:r>
      <w:r w:rsidRPr="00517D27">
        <w:rPr>
          <w:rFonts w:asciiTheme="minorHAnsi" w:hAnsiTheme="minorHAnsi"/>
          <w:sz w:val="24"/>
          <w:szCs w:val="24"/>
        </w:rPr>
        <w:t>______________ naziv: _________________________</w:t>
      </w:r>
    </w:p>
    <w:p w14:paraId="5F8E3BB6" w14:textId="77777777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</w:p>
    <w:p w14:paraId="6E95AC40" w14:textId="61BE6594" w:rsidR="003A0753" w:rsidRPr="00517D27" w:rsidRDefault="003A0753" w:rsidP="003A0753">
      <w:pPr>
        <w:pStyle w:val="Brezrazmikov"/>
        <w:rPr>
          <w:rFonts w:asciiTheme="minorHAnsi" w:hAnsiTheme="minorHAnsi"/>
          <w:b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 xml:space="preserve">Status:          </w:t>
      </w:r>
      <w:r w:rsidRPr="00517D27">
        <w:rPr>
          <w:rFonts w:asciiTheme="minorHAnsi" w:hAnsiTheme="minorHAnsi"/>
          <w:b/>
          <w:sz w:val="24"/>
          <w:szCs w:val="24"/>
        </w:rPr>
        <w:t xml:space="preserve">zaposlen             brezposeln          upokojen              </w:t>
      </w:r>
      <w:r w:rsidR="00BE1E13" w:rsidRPr="00517D27">
        <w:rPr>
          <w:rFonts w:asciiTheme="minorHAnsi" w:hAnsiTheme="minorHAnsi"/>
          <w:b/>
          <w:sz w:val="24"/>
          <w:szCs w:val="24"/>
        </w:rPr>
        <w:t>E- račun</w:t>
      </w:r>
      <w:r w:rsidRPr="00517D27">
        <w:rPr>
          <w:rFonts w:asciiTheme="minorHAnsi" w:hAnsiTheme="minorHAnsi"/>
          <w:b/>
          <w:sz w:val="24"/>
          <w:szCs w:val="24"/>
        </w:rPr>
        <w:t xml:space="preserve">                        </w:t>
      </w:r>
    </w:p>
    <w:p w14:paraId="7EFE0C1B" w14:textId="77777777" w:rsidR="003A0753" w:rsidRPr="00517D27" w:rsidRDefault="003A0753" w:rsidP="003A0753">
      <w:pPr>
        <w:pStyle w:val="Brezrazmikov"/>
        <w:rPr>
          <w:rFonts w:asciiTheme="minorHAnsi" w:hAnsiTheme="minorHAnsi"/>
          <w:b/>
          <w:sz w:val="24"/>
          <w:szCs w:val="24"/>
        </w:rPr>
      </w:pPr>
    </w:p>
    <w:p w14:paraId="7323678F" w14:textId="3F43C5EC" w:rsidR="003A0753" w:rsidRPr="00517D27" w:rsidRDefault="00BE1E13" w:rsidP="003A0753">
      <w:pPr>
        <w:pStyle w:val="Brezrazmikov"/>
        <w:rPr>
          <w:rFonts w:asciiTheme="minorHAnsi" w:hAnsiTheme="minorHAnsi"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>Z</w:t>
      </w:r>
      <w:r w:rsidR="003A0753" w:rsidRPr="00517D27">
        <w:rPr>
          <w:rFonts w:asciiTheme="minorHAnsi" w:hAnsiTheme="minorHAnsi"/>
          <w:sz w:val="24"/>
          <w:szCs w:val="24"/>
        </w:rPr>
        <w:t>aposlen</w:t>
      </w:r>
      <w:r w:rsidRPr="00517D27">
        <w:rPr>
          <w:rFonts w:asciiTheme="minorHAnsi" w:hAnsiTheme="minorHAnsi"/>
          <w:sz w:val="24"/>
          <w:szCs w:val="24"/>
        </w:rPr>
        <w:t xml:space="preserve"> pri</w:t>
      </w:r>
      <w:r w:rsidR="003A0753" w:rsidRPr="00517D27">
        <w:rPr>
          <w:rFonts w:asciiTheme="minorHAnsi" w:hAnsiTheme="minorHAnsi"/>
          <w:sz w:val="24"/>
          <w:szCs w:val="24"/>
        </w:rPr>
        <w:t>:</w:t>
      </w:r>
      <w:r w:rsidR="003B51B0" w:rsidRPr="00517D27">
        <w:rPr>
          <w:rFonts w:asciiTheme="minorHAnsi" w:hAnsiTheme="minorHAnsi"/>
          <w:sz w:val="24"/>
          <w:szCs w:val="24"/>
        </w:rPr>
        <w:t xml:space="preserve"> </w:t>
      </w:r>
      <w:r w:rsidR="003A0753" w:rsidRPr="00517D27">
        <w:rPr>
          <w:rFonts w:asciiTheme="minorHAnsi" w:hAnsiTheme="minorHAnsi"/>
          <w:sz w:val="24"/>
          <w:szCs w:val="24"/>
        </w:rPr>
        <w:t>_________________________________________________________________</w:t>
      </w:r>
    </w:p>
    <w:p w14:paraId="3048CD9D" w14:textId="77777777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</w:p>
    <w:p w14:paraId="667C29EA" w14:textId="77777777" w:rsidR="00C20360" w:rsidRDefault="00517D27" w:rsidP="003A0753">
      <w:pPr>
        <w:pStyle w:val="Brezrazmikov"/>
        <w:rPr>
          <w:rFonts w:asciiTheme="minorHAnsi" w:hAnsiTheme="minorHAnsi"/>
          <w:sz w:val="24"/>
          <w:szCs w:val="24"/>
        </w:rPr>
      </w:pPr>
      <w:r w:rsidRPr="00517D27">
        <w:rPr>
          <w:rFonts w:asciiTheme="minorHAnsi" w:hAnsiTheme="minorHAnsi"/>
          <w:b/>
          <w:bCs/>
          <w:sz w:val="24"/>
          <w:szCs w:val="24"/>
        </w:rPr>
        <w:t>ŠTUDIJSKI PROGRAM</w:t>
      </w:r>
      <w:r w:rsidR="003A0753" w:rsidRPr="00517D27">
        <w:rPr>
          <w:rFonts w:asciiTheme="minorHAnsi" w:hAnsiTheme="minorHAnsi"/>
          <w:sz w:val="24"/>
          <w:szCs w:val="24"/>
        </w:rPr>
        <w:t xml:space="preserve">: </w:t>
      </w:r>
      <w:r w:rsidR="000D6B99" w:rsidRPr="00517D27">
        <w:rPr>
          <w:rFonts w:asciiTheme="minorHAnsi" w:hAnsiTheme="minorHAnsi"/>
        </w:rPr>
        <w:t>(</w:t>
      </w:r>
      <w:r w:rsidRPr="00517D27">
        <w:rPr>
          <w:rFonts w:asciiTheme="minorHAnsi" w:hAnsiTheme="minorHAnsi"/>
        </w:rPr>
        <w:t>obkroži</w:t>
      </w:r>
      <w:r w:rsidR="000D6B99" w:rsidRPr="00517D27">
        <w:rPr>
          <w:rFonts w:asciiTheme="minorHAnsi" w:hAnsiTheme="minorHAnsi"/>
        </w:rPr>
        <w:t>)</w:t>
      </w:r>
      <w:r w:rsidR="003B51B0" w:rsidRPr="00517D27">
        <w:rPr>
          <w:rFonts w:asciiTheme="minorHAnsi" w:hAnsiTheme="minorHAnsi"/>
          <w:sz w:val="24"/>
          <w:szCs w:val="24"/>
        </w:rPr>
        <w:t xml:space="preserve"> </w:t>
      </w:r>
      <w:r w:rsidR="003A0753" w:rsidRPr="00517D27">
        <w:rPr>
          <w:rFonts w:asciiTheme="minorHAnsi" w:hAnsiTheme="minorHAnsi"/>
          <w:sz w:val="24"/>
          <w:szCs w:val="24"/>
        </w:rPr>
        <w:t xml:space="preserve"> </w:t>
      </w:r>
      <w:r w:rsidR="000D6B99" w:rsidRPr="00517D27">
        <w:rPr>
          <w:rFonts w:asciiTheme="minorHAnsi" w:hAnsiTheme="minorHAnsi"/>
          <w:sz w:val="24"/>
          <w:szCs w:val="24"/>
        </w:rPr>
        <w:t xml:space="preserve">   </w:t>
      </w:r>
    </w:p>
    <w:p w14:paraId="7404D2D4" w14:textId="7342D898" w:rsidR="003A0753" w:rsidRPr="00517D27" w:rsidRDefault="000D6B99" w:rsidP="003A0753">
      <w:pPr>
        <w:pStyle w:val="Brezrazmikov"/>
        <w:rPr>
          <w:rFonts w:asciiTheme="minorHAnsi" w:hAnsiTheme="minorHAnsi"/>
          <w:b/>
        </w:rPr>
      </w:pPr>
      <w:r w:rsidRPr="00517D27">
        <w:rPr>
          <w:rFonts w:asciiTheme="minorHAnsi" w:hAnsiTheme="minorHAnsi"/>
          <w:sz w:val="24"/>
          <w:szCs w:val="24"/>
        </w:rPr>
        <w:t xml:space="preserve"> </w:t>
      </w:r>
      <w:r w:rsidR="003B51B0" w:rsidRPr="00517D27">
        <w:rPr>
          <w:rFonts w:asciiTheme="minorHAnsi" w:hAnsiTheme="minorHAnsi"/>
          <w:sz w:val="24"/>
          <w:szCs w:val="24"/>
        </w:rPr>
        <w:t xml:space="preserve"> </w:t>
      </w:r>
      <w:r w:rsidRPr="00517D27">
        <w:rPr>
          <w:rFonts w:asciiTheme="minorHAnsi" w:hAnsiTheme="minorHAnsi"/>
          <w:sz w:val="24"/>
          <w:szCs w:val="24"/>
        </w:rPr>
        <w:t xml:space="preserve">                                                                </w:t>
      </w:r>
    </w:p>
    <w:p w14:paraId="2AD2C8C9" w14:textId="04FE836A" w:rsidR="000D6B99" w:rsidRDefault="00B04672" w:rsidP="000D6B99">
      <w:pPr>
        <w:pStyle w:val="Odstavekseznama"/>
        <w:numPr>
          <w:ilvl w:val="0"/>
          <w:numId w:val="7"/>
        </w:numPr>
        <w:spacing w:after="160" w:line="259" w:lineRule="auto"/>
      </w:pPr>
      <w:r>
        <w:t>PAI</w:t>
      </w:r>
      <w:r w:rsidR="000D6B99" w:rsidRPr="00517D27">
        <w:t xml:space="preserve"> ……………</w:t>
      </w:r>
      <w:r w:rsidR="00E062DE">
        <w:t>……...</w:t>
      </w:r>
      <w:r w:rsidR="00746D8B">
        <w:t>......................</w:t>
      </w:r>
      <w:r w:rsidR="000D6B99" w:rsidRPr="00517D27">
        <w:t>. 714-</w:t>
      </w:r>
      <w:r w:rsidR="00C20360">
        <w:t>5141</w:t>
      </w:r>
      <w:r w:rsidR="000D6B99" w:rsidRPr="00517D27">
        <w:t xml:space="preserve"> / 714 8 </w:t>
      </w:r>
      <w:r w:rsidR="00C20360">
        <w:t>070</w:t>
      </w:r>
      <w:r w:rsidR="000D6B99" w:rsidRPr="00517D27">
        <w:t xml:space="preserve"> / </w:t>
      </w:r>
      <w:r w:rsidR="00C20360">
        <w:t>402</w:t>
      </w:r>
      <w:r w:rsidR="000D6B99" w:rsidRPr="00517D27">
        <w:t xml:space="preserve"> </w:t>
      </w:r>
    </w:p>
    <w:p w14:paraId="54D85E0D" w14:textId="77777777" w:rsidR="00C20360" w:rsidRPr="00517D27" w:rsidRDefault="00C20360" w:rsidP="00C20360">
      <w:pPr>
        <w:pStyle w:val="Odstavekseznama"/>
        <w:spacing w:after="160" w:line="259" w:lineRule="auto"/>
      </w:pPr>
    </w:p>
    <w:p w14:paraId="736D8150" w14:textId="102C5DF8" w:rsidR="000D6B99" w:rsidRDefault="00685EF4" w:rsidP="00C20360">
      <w:pPr>
        <w:pStyle w:val="Odstavekseznama"/>
        <w:numPr>
          <w:ilvl w:val="0"/>
          <w:numId w:val="7"/>
        </w:numPr>
        <w:spacing w:after="160" w:line="259" w:lineRule="auto"/>
      </w:pPr>
      <w:r>
        <w:t>PPU</w:t>
      </w:r>
      <w:r w:rsidR="00572789">
        <w:t xml:space="preserve"> </w:t>
      </w:r>
      <w:r w:rsidR="00C20360">
        <w:t>–</w:t>
      </w:r>
      <w:r w:rsidR="00572789">
        <w:t xml:space="preserve"> MVI</w:t>
      </w:r>
      <w:r w:rsidR="00C20360">
        <w:t xml:space="preserve"> </w:t>
      </w:r>
      <w:r w:rsidR="00517D27">
        <w:t>……</w:t>
      </w:r>
      <w:r w:rsidR="00E062DE">
        <w:t>…………...</w:t>
      </w:r>
      <w:r w:rsidR="00746D8B">
        <w:t>........</w:t>
      </w:r>
      <w:r w:rsidR="00E062DE">
        <w:t>.</w:t>
      </w:r>
      <w:r w:rsidR="00517D27">
        <w:t>.…</w:t>
      </w:r>
      <w:r w:rsidR="000D6B99" w:rsidRPr="00517D27">
        <w:t xml:space="preserve"> </w:t>
      </w:r>
      <w:r w:rsidR="00C20360" w:rsidRPr="00517D27">
        <w:t xml:space="preserve"> 714-</w:t>
      </w:r>
      <w:r w:rsidR="00C20360">
        <w:t>5141</w:t>
      </w:r>
      <w:r w:rsidR="00C20360" w:rsidRPr="00517D27">
        <w:t xml:space="preserve"> / 714 8 </w:t>
      </w:r>
      <w:r w:rsidR="00C20360">
        <w:t>070</w:t>
      </w:r>
      <w:r w:rsidR="00C20360" w:rsidRPr="00517D27">
        <w:t xml:space="preserve"> / </w:t>
      </w:r>
      <w:r w:rsidR="00C20360">
        <w:t>402</w:t>
      </w:r>
    </w:p>
    <w:p w14:paraId="2B0FE3A2" w14:textId="77777777" w:rsidR="00B6725B" w:rsidRDefault="00B6725B" w:rsidP="00B6725B">
      <w:pPr>
        <w:pStyle w:val="Odstavekseznama"/>
      </w:pPr>
    </w:p>
    <w:p w14:paraId="65B6D01C" w14:textId="4E72718E" w:rsidR="00B6725B" w:rsidRDefault="00B6725B" w:rsidP="00B6725B">
      <w:pPr>
        <w:pStyle w:val="Odstavekseznama"/>
        <w:numPr>
          <w:ilvl w:val="0"/>
          <w:numId w:val="7"/>
        </w:numPr>
        <w:spacing w:after="160" w:line="259" w:lineRule="auto"/>
      </w:pPr>
      <w:r>
        <w:t>PPU ………………</w:t>
      </w:r>
      <w:r w:rsidR="00746D8B">
        <w:t>………………….</w:t>
      </w:r>
      <w:r>
        <w:t>...…</w:t>
      </w:r>
      <w:r w:rsidRPr="00517D27">
        <w:t xml:space="preserve">  714-</w:t>
      </w:r>
      <w:r>
        <w:t>5141</w:t>
      </w:r>
      <w:r w:rsidRPr="00517D27">
        <w:t xml:space="preserve"> / 714 8 </w:t>
      </w:r>
      <w:r>
        <w:t>070</w:t>
      </w:r>
      <w:r w:rsidRPr="00517D27">
        <w:t xml:space="preserve"> / </w:t>
      </w:r>
      <w:r>
        <w:t>40</w:t>
      </w:r>
      <w:r>
        <w:t>1</w:t>
      </w:r>
    </w:p>
    <w:p w14:paraId="551CDE0A" w14:textId="77777777" w:rsidR="00C20360" w:rsidRDefault="00C20360" w:rsidP="00C20360">
      <w:pPr>
        <w:pStyle w:val="Odstavekseznama"/>
      </w:pPr>
    </w:p>
    <w:p w14:paraId="5D0B6F71" w14:textId="6B3262F5" w:rsidR="00DD1398" w:rsidRDefault="00DD1398" w:rsidP="00DD1398">
      <w:pPr>
        <w:pStyle w:val="Odstavekseznama"/>
        <w:numPr>
          <w:ilvl w:val="0"/>
          <w:numId w:val="7"/>
        </w:numPr>
        <w:spacing w:after="160" w:line="259" w:lineRule="auto"/>
      </w:pPr>
      <w:r>
        <w:t>GOSPODINJSTVO</w:t>
      </w:r>
      <w:r w:rsidRPr="00517D27">
        <w:t xml:space="preserve"> ……………</w:t>
      </w:r>
      <w:r>
        <w:t>…..</w:t>
      </w:r>
      <w:r w:rsidRPr="00517D27">
        <w:t>…. 714-</w:t>
      </w:r>
      <w:r>
        <w:t>514</w:t>
      </w:r>
      <w:r>
        <w:t>8</w:t>
      </w:r>
      <w:r w:rsidRPr="00517D27">
        <w:t xml:space="preserve"> / 714 8 </w:t>
      </w:r>
      <w:r>
        <w:t>070</w:t>
      </w:r>
      <w:r w:rsidRPr="00517D27">
        <w:t xml:space="preserve"> / </w:t>
      </w:r>
      <w:r>
        <w:t>402</w:t>
      </w:r>
      <w:r w:rsidRPr="00517D27">
        <w:t xml:space="preserve"> </w:t>
      </w:r>
    </w:p>
    <w:p w14:paraId="45CAA7DC" w14:textId="77777777" w:rsidR="00666154" w:rsidRPr="00666154" w:rsidRDefault="00666154" w:rsidP="00666154">
      <w:pPr>
        <w:pStyle w:val="Odstavekseznama"/>
      </w:pPr>
    </w:p>
    <w:p w14:paraId="6F4DB481" w14:textId="0D8698A4" w:rsidR="00666154" w:rsidRDefault="00666154" w:rsidP="00666154">
      <w:pPr>
        <w:pStyle w:val="Odstavekseznama"/>
        <w:numPr>
          <w:ilvl w:val="0"/>
          <w:numId w:val="7"/>
        </w:numPr>
        <w:spacing w:after="160" w:line="259" w:lineRule="auto"/>
      </w:pPr>
      <w:r w:rsidRPr="00666154">
        <w:t>DE</w:t>
      </w:r>
      <w:r w:rsidRPr="00666154">
        <w:rPr>
          <w:rFonts w:ascii="Trebuchet MS" w:hAnsi="Trebuchet MS" w:cs="Tahoma"/>
          <w:sz w:val="20"/>
          <w:szCs w:val="20"/>
          <w:lang w:val="en-GB" w:eastAsia="sl-SI"/>
        </w:rPr>
        <w:t>LO Z OTROKI IN MLADOSTNIKI S TEŽAVAMI NA</w:t>
      </w:r>
      <w:r w:rsidRPr="00666154">
        <w:rPr>
          <w:rFonts w:ascii="Trebuchet MS" w:hAnsi="Trebuchet MS" w:cs="Tahoma"/>
          <w:sz w:val="20"/>
          <w:szCs w:val="20"/>
          <w:lang w:val="en-GB" w:eastAsia="sl-SI"/>
        </w:rPr>
        <w:t xml:space="preserve"> </w:t>
      </w:r>
      <w:r w:rsidRPr="00666154">
        <w:rPr>
          <w:rFonts w:ascii="Trebuchet MS" w:hAnsi="Trebuchet MS" w:cs="Tahoma"/>
          <w:sz w:val="20"/>
          <w:szCs w:val="20"/>
          <w:lang w:val="en-GB" w:eastAsia="sl-SI"/>
        </w:rPr>
        <w:t xml:space="preserve">PODROČJU SOCIALNEGA </w:t>
      </w:r>
      <w:r w:rsidRPr="00666154">
        <w:rPr>
          <w:rFonts w:ascii="Trebuchet MS" w:hAnsi="Trebuchet MS" w:cs="Tahoma"/>
          <w:sz w:val="20"/>
          <w:szCs w:val="20"/>
          <w:lang w:val="en-GB" w:eastAsia="sl-SI"/>
        </w:rPr>
        <w:t>V</w:t>
      </w:r>
      <w:r w:rsidRPr="00666154">
        <w:rPr>
          <w:rFonts w:ascii="Trebuchet MS" w:hAnsi="Trebuchet MS" w:cs="Tahoma"/>
          <w:sz w:val="20"/>
          <w:szCs w:val="20"/>
          <w:lang w:val="en-GB" w:eastAsia="sl-SI"/>
        </w:rPr>
        <w:t>KLJUČEVANJA</w:t>
      </w:r>
      <w:r w:rsidR="009A5778" w:rsidRPr="00666154">
        <w:t xml:space="preserve">…………………..…. </w:t>
      </w:r>
      <w:r w:rsidR="009A5778" w:rsidRPr="00517D27">
        <w:t>714-</w:t>
      </w:r>
      <w:r w:rsidR="009A5778">
        <w:t>514</w:t>
      </w:r>
      <w:r w:rsidR="00333A52">
        <w:t>9</w:t>
      </w:r>
      <w:r w:rsidR="009A5778" w:rsidRPr="00517D27">
        <w:t xml:space="preserve"> / 714 8 </w:t>
      </w:r>
      <w:r w:rsidR="009A5778">
        <w:t>070</w:t>
      </w:r>
      <w:r w:rsidR="009A5778" w:rsidRPr="00517D27">
        <w:t xml:space="preserve"> / </w:t>
      </w:r>
      <w:r w:rsidR="009A5778">
        <w:t>402</w:t>
      </w:r>
      <w:r w:rsidR="009A5778" w:rsidRPr="00517D27">
        <w:t xml:space="preserve"> </w:t>
      </w:r>
    </w:p>
    <w:p w14:paraId="5723A4C6" w14:textId="77777777" w:rsidR="00666154" w:rsidRDefault="00666154" w:rsidP="00666154">
      <w:pPr>
        <w:pStyle w:val="Odstavekseznama"/>
        <w:spacing w:after="160" w:line="259" w:lineRule="auto"/>
      </w:pPr>
    </w:p>
    <w:p w14:paraId="1312A3CA" w14:textId="7D3DD94C" w:rsidR="00666154" w:rsidRDefault="00666154" w:rsidP="00666154">
      <w:pPr>
        <w:pStyle w:val="Odstavekseznama"/>
        <w:numPr>
          <w:ilvl w:val="0"/>
          <w:numId w:val="7"/>
        </w:numPr>
        <w:spacing w:after="160" w:line="259" w:lineRule="auto"/>
      </w:pPr>
      <w:r>
        <w:t>TRŽNI PROGRAMI</w:t>
      </w:r>
      <w:r w:rsidRPr="00517D27">
        <w:t xml:space="preserve"> ……………</w:t>
      </w:r>
      <w:r>
        <w:t>……</w:t>
      </w:r>
      <w:r w:rsidR="00746D8B">
        <w:t>.</w:t>
      </w:r>
      <w:r w:rsidRPr="00517D27">
        <w:t xml:space="preserve"> 714-</w:t>
      </w:r>
      <w:r>
        <w:t>514</w:t>
      </w:r>
      <w:r w:rsidR="00E0783C">
        <w:t>7</w:t>
      </w:r>
      <w:r w:rsidRPr="00517D27">
        <w:t xml:space="preserve"> / 714 8 </w:t>
      </w:r>
      <w:r>
        <w:t>070</w:t>
      </w:r>
      <w:r w:rsidRPr="00517D27">
        <w:t xml:space="preserve"> / </w:t>
      </w:r>
      <w:r>
        <w:t>402</w:t>
      </w:r>
      <w:r w:rsidRPr="00517D27">
        <w:t xml:space="preserve"> </w:t>
      </w:r>
    </w:p>
    <w:p w14:paraId="6756A05D" w14:textId="77777777" w:rsidR="00517D27" w:rsidRDefault="00517D27" w:rsidP="003A0753">
      <w:pPr>
        <w:pStyle w:val="Brezrazmikov"/>
        <w:rPr>
          <w:rFonts w:asciiTheme="minorHAnsi" w:hAnsiTheme="minorHAnsi"/>
          <w:sz w:val="24"/>
          <w:szCs w:val="24"/>
        </w:rPr>
      </w:pPr>
    </w:p>
    <w:p w14:paraId="08E719D6" w14:textId="77777777" w:rsidR="003A0753" w:rsidRPr="00517D27" w:rsidRDefault="003A0753" w:rsidP="003A0753">
      <w:pPr>
        <w:pStyle w:val="Brezrazmikov"/>
        <w:rPr>
          <w:rFonts w:asciiTheme="minorHAnsi" w:hAnsiTheme="minorHAnsi"/>
          <w:sz w:val="24"/>
          <w:szCs w:val="24"/>
        </w:rPr>
      </w:pPr>
      <w:r w:rsidRPr="00517D27">
        <w:rPr>
          <w:rFonts w:asciiTheme="minorHAnsi" w:hAnsiTheme="minorHAnsi"/>
          <w:sz w:val="24"/>
          <w:szCs w:val="24"/>
        </w:rPr>
        <w:t>v času od ______________ do ________________ , v kraju ___________________________.</w:t>
      </w:r>
    </w:p>
    <w:p w14:paraId="24D6E1F0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p w14:paraId="62A67AB1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  <w:r w:rsidRPr="00517D27">
        <w:rPr>
          <w:rFonts w:asciiTheme="minorHAnsi" w:hAnsiTheme="minorHAnsi"/>
        </w:rPr>
        <w:t>Opravljeno število pedagoških 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0"/>
        <w:gridCol w:w="1437"/>
        <w:gridCol w:w="2222"/>
        <w:gridCol w:w="2375"/>
      </w:tblGrid>
      <w:tr w:rsidR="003A0753" w:rsidRPr="00517D27" w14:paraId="5A8D27B2" w14:textId="77777777" w:rsidTr="00FC4D65"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D595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Oblika: (ustrezno obkrožite)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8394" w14:textId="77777777" w:rsidR="003A0753" w:rsidRPr="00517D27" w:rsidRDefault="003A0753" w:rsidP="00341008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Število ur: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A56C" w14:textId="6A9DDD8A" w:rsidR="003A0753" w:rsidRPr="00517D27" w:rsidRDefault="003A0753" w:rsidP="00341008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 xml:space="preserve">vrednost  </w:t>
            </w:r>
            <w:r w:rsidR="00BE1E13" w:rsidRPr="00517D27">
              <w:rPr>
                <w:rFonts w:asciiTheme="minorHAnsi" w:hAnsiTheme="minorHAnsi"/>
              </w:rPr>
              <w:t xml:space="preserve">ure v  </w:t>
            </w:r>
            <w:r w:rsidRPr="00517D27">
              <w:rPr>
                <w:rFonts w:asciiTheme="minorHAnsi" w:hAnsiTheme="minorHAnsi"/>
              </w:rPr>
              <w:t>EUR: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0636" w14:textId="263C5A21" w:rsidR="003A0753" w:rsidRPr="00517D27" w:rsidRDefault="00FC4D65" w:rsidP="00341008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S</w:t>
            </w:r>
            <w:r w:rsidR="003A0753" w:rsidRPr="00517D27">
              <w:rPr>
                <w:rFonts w:asciiTheme="minorHAnsi" w:hAnsiTheme="minorHAnsi"/>
              </w:rPr>
              <w:t>kupaj</w:t>
            </w:r>
            <w:r w:rsidR="00BE1E13" w:rsidRPr="00517D27">
              <w:rPr>
                <w:rFonts w:asciiTheme="minorHAnsi" w:hAnsiTheme="minorHAnsi"/>
              </w:rPr>
              <w:t xml:space="preserve"> v EUR</w:t>
            </w:r>
            <w:r w:rsidRPr="00517D27">
              <w:rPr>
                <w:rFonts w:asciiTheme="minorHAnsi" w:hAnsiTheme="minorHAnsi"/>
              </w:rPr>
              <w:t xml:space="preserve"> bruto</w:t>
            </w:r>
            <w:r w:rsidR="003A0753" w:rsidRPr="00517D27">
              <w:rPr>
                <w:rFonts w:asciiTheme="minorHAnsi" w:hAnsiTheme="minorHAnsi"/>
              </w:rPr>
              <w:t>:</w:t>
            </w:r>
          </w:p>
        </w:tc>
      </w:tr>
      <w:tr w:rsidR="003A0753" w:rsidRPr="00517D27" w14:paraId="0789EAB4" w14:textId="77777777" w:rsidTr="00FC4D65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CF06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 xml:space="preserve">Predavanja </w:t>
            </w:r>
            <w:r w:rsidRPr="00517D27">
              <w:rPr>
                <w:rFonts w:asciiTheme="minorHAnsi" w:hAnsiTheme="minorHAnsi"/>
                <w:b/>
              </w:rPr>
              <w:t>PR</w:t>
            </w:r>
            <w:r w:rsidRPr="00517D27">
              <w:rPr>
                <w:rFonts w:asciiTheme="minorHAnsi" w:hAnsiTheme="minorHAnsi"/>
              </w:rPr>
              <w:t xml:space="preserve">, seminar </w:t>
            </w:r>
            <w:r w:rsidRPr="00517D27">
              <w:rPr>
                <w:rFonts w:asciiTheme="minorHAnsi" w:hAnsiTheme="minorHAnsi"/>
                <w:b/>
              </w:rPr>
              <w:t>SE</w:t>
            </w:r>
            <w:r w:rsidRPr="00517D27">
              <w:rPr>
                <w:rFonts w:asciiTheme="minorHAnsi" w:hAnsiTheme="minorHAnsi"/>
              </w:rPr>
              <w:t>,</w:t>
            </w:r>
          </w:p>
          <w:p w14:paraId="1E022115" w14:textId="73846418" w:rsidR="00D7734A" w:rsidRPr="00517D27" w:rsidRDefault="003A0753" w:rsidP="00BE1E13">
            <w:pPr>
              <w:pStyle w:val="Brezrazmikov"/>
              <w:rPr>
                <w:rFonts w:asciiTheme="minorHAnsi" w:hAnsiTheme="minorHAnsi"/>
                <w:b/>
              </w:rPr>
            </w:pPr>
            <w:r w:rsidRPr="00517D27">
              <w:rPr>
                <w:rFonts w:asciiTheme="minorHAnsi" w:hAnsiTheme="minorHAnsi"/>
              </w:rPr>
              <w:t>konzultacije</w:t>
            </w:r>
            <w:r w:rsidR="00BD79BC" w:rsidRPr="00517D27">
              <w:rPr>
                <w:rFonts w:asciiTheme="minorHAnsi" w:hAnsiTheme="minorHAnsi"/>
                <w:b/>
              </w:rPr>
              <w:t xml:space="preserve"> K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EB02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9767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FE91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</w:tr>
      <w:tr w:rsidR="003A0753" w:rsidRPr="00517D27" w14:paraId="38FC7DC8" w14:textId="77777777" w:rsidTr="00FC4D65"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DAFC4" w14:textId="77777777" w:rsidR="00862547" w:rsidRPr="00517D27" w:rsidRDefault="00BD79BC" w:rsidP="003A0753">
            <w:pPr>
              <w:pStyle w:val="Brezrazmikov"/>
              <w:rPr>
                <w:rFonts w:asciiTheme="minorHAnsi" w:hAnsiTheme="minorHAnsi"/>
                <w:b/>
              </w:rPr>
            </w:pPr>
            <w:r w:rsidRPr="00517D27">
              <w:rPr>
                <w:rFonts w:asciiTheme="minorHAnsi" w:hAnsiTheme="minorHAnsi"/>
              </w:rPr>
              <w:t>Vaje</w:t>
            </w:r>
          </w:p>
          <w:p w14:paraId="300BB5DE" w14:textId="38849E7F" w:rsidR="00D7734A" w:rsidRPr="00517D27" w:rsidRDefault="00BD79BC" w:rsidP="00BE1E1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  <w:b/>
              </w:rPr>
              <w:t xml:space="preserve">     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D85E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7C5E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0368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</w:tr>
      <w:tr w:rsidR="003A0753" w:rsidRPr="00517D27" w14:paraId="52E7CB8C" w14:textId="77777777" w:rsidTr="00FC4D65"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D39E" w14:textId="15D53288" w:rsidR="00D7734A" w:rsidRPr="00517D27" w:rsidRDefault="003A0753" w:rsidP="00BE1E1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Nastopi (priložiti je potrebno seznam študentov)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1CC8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E9F7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833F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</w:tr>
      <w:tr w:rsidR="003A0753" w:rsidRPr="00517D27" w14:paraId="1283E62B" w14:textId="77777777" w:rsidTr="00FC4D65"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9486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Drugo:</w:t>
            </w:r>
          </w:p>
          <w:p w14:paraId="111F3838" w14:textId="181201F1" w:rsidR="00D7734A" w:rsidRPr="00517D27" w:rsidRDefault="00D7734A" w:rsidP="00BE1E1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6853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29E4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05D7" w14:textId="77777777" w:rsidR="003A0753" w:rsidRPr="00517D27" w:rsidRDefault="003A0753" w:rsidP="003A0753">
            <w:pPr>
              <w:pStyle w:val="Brezrazmikov"/>
              <w:rPr>
                <w:rFonts w:asciiTheme="minorHAnsi" w:hAnsiTheme="minorHAnsi"/>
                <w:color w:val="808080"/>
                <w:highlight w:val="darkGray"/>
              </w:rPr>
            </w:pPr>
          </w:p>
        </w:tc>
      </w:tr>
    </w:tbl>
    <w:p w14:paraId="7E5ED2A5" w14:textId="77777777" w:rsidR="00666154" w:rsidRDefault="00666154" w:rsidP="003C5427">
      <w:pPr>
        <w:pStyle w:val="Brezrazmikov"/>
        <w:rPr>
          <w:rFonts w:asciiTheme="minorHAnsi" w:hAnsiTheme="minorHAnsi"/>
          <w:b/>
          <w:sz w:val="28"/>
          <w:szCs w:val="28"/>
        </w:rPr>
      </w:pPr>
    </w:p>
    <w:p w14:paraId="7A38C1AA" w14:textId="77777777" w:rsidR="00666154" w:rsidRDefault="00666154" w:rsidP="003C5427">
      <w:pPr>
        <w:pStyle w:val="Brezrazmikov"/>
        <w:rPr>
          <w:rFonts w:asciiTheme="minorHAnsi" w:hAnsiTheme="minorHAnsi"/>
          <w:b/>
          <w:sz w:val="28"/>
          <w:szCs w:val="28"/>
        </w:rPr>
      </w:pPr>
    </w:p>
    <w:p w14:paraId="72942122" w14:textId="16C40D23" w:rsidR="003A0753" w:rsidRPr="00517D27" w:rsidRDefault="003A0753" w:rsidP="003C5427">
      <w:pPr>
        <w:pStyle w:val="Brezrazmikov"/>
        <w:rPr>
          <w:rFonts w:asciiTheme="minorHAnsi" w:hAnsiTheme="minorHAnsi"/>
          <w:b/>
          <w:sz w:val="28"/>
          <w:szCs w:val="28"/>
        </w:rPr>
      </w:pPr>
      <w:r w:rsidRPr="00517D27">
        <w:rPr>
          <w:rFonts w:asciiTheme="minorHAnsi" w:hAnsiTheme="minorHAnsi"/>
          <w:b/>
          <w:sz w:val="28"/>
          <w:szCs w:val="28"/>
        </w:rPr>
        <w:lastRenderedPageBreak/>
        <w:t>POROČILO O DEJANSKIH STROŠKIH V ZVEZI Z DELOM</w:t>
      </w:r>
      <w:r w:rsidR="00D96E46" w:rsidRPr="00517D27">
        <w:rPr>
          <w:rFonts w:asciiTheme="minorHAnsi" w:hAnsiTheme="minorHAnsi"/>
          <w:b/>
          <w:sz w:val="28"/>
          <w:szCs w:val="28"/>
        </w:rPr>
        <w:t xml:space="preserve"> ZA ZUNANJE SODELAVCE,</w:t>
      </w:r>
    </w:p>
    <w:p w14:paraId="0F4F1899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tbl>
      <w:tblPr>
        <w:tblStyle w:val="Tabelamrea"/>
        <w:tblW w:w="9606" w:type="dxa"/>
        <w:tblLayout w:type="fixed"/>
        <w:tblLook w:val="01E0" w:firstRow="1" w:lastRow="1" w:firstColumn="1" w:lastColumn="1" w:noHBand="0" w:noVBand="0"/>
      </w:tblPr>
      <w:tblGrid>
        <w:gridCol w:w="1242"/>
        <w:gridCol w:w="1276"/>
        <w:gridCol w:w="1701"/>
        <w:gridCol w:w="1134"/>
        <w:gridCol w:w="3119"/>
        <w:gridCol w:w="1134"/>
      </w:tblGrid>
      <w:tr w:rsidR="00BC2D15" w:rsidRPr="00517D27" w14:paraId="3D0F1FA4" w14:textId="77777777" w:rsidTr="00BC2D15">
        <w:tc>
          <w:tcPr>
            <w:tcW w:w="1242" w:type="dxa"/>
            <w:vMerge w:val="restart"/>
          </w:tcPr>
          <w:p w14:paraId="686F64D2" w14:textId="77777777" w:rsidR="00BC2D15" w:rsidRPr="00517D27" w:rsidRDefault="00BC2D15" w:rsidP="00CE61D4">
            <w:pPr>
              <w:pStyle w:val="Brezrazmikov"/>
              <w:jc w:val="center"/>
              <w:rPr>
                <w:rFonts w:asciiTheme="minorHAnsi" w:hAnsiTheme="minorHAnsi"/>
              </w:rPr>
            </w:pPr>
          </w:p>
          <w:p w14:paraId="147BB1D2" w14:textId="77777777" w:rsidR="00BC2D15" w:rsidRPr="00517D27" w:rsidRDefault="00BC2D15" w:rsidP="00CE61D4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datum</w:t>
            </w:r>
          </w:p>
        </w:tc>
        <w:tc>
          <w:tcPr>
            <w:tcW w:w="1276" w:type="dxa"/>
            <w:vMerge w:val="restart"/>
          </w:tcPr>
          <w:p w14:paraId="68617D7C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število ur</w:t>
            </w:r>
          </w:p>
          <w:p w14:paraId="7F17E0B9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in oblika dela</w:t>
            </w:r>
          </w:p>
        </w:tc>
        <w:tc>
          <w:tcPr>
            <w:tcW w:w="1701" w:type="dxa"/>
            <w:vMerge w:val="restart"/>
          </w:tcPr>
          <w:p w14:paraId="521521E0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prevoz na relaciji</w:t>
            </w:r>
          </w:p>
          <w:p w14:paraId="0FC17435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od - do</w:t>
            </w:r>
          </w:p>
        </w:tc>
        <w:tc>
          <w:tcPr>
            <w:tcW w:w="4253" w:type="dxa"/>
            <w:gridSpan w:val="2"/>
          </w:tcPr>
          <w:p w14:paraId="0B93C2F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prevozno sredstvo: - osebni avto</w:t>
            </w:r>
          </w:p>
          <w:p w14:paraId="3EAB2990" w14:textId="77777777" w:rsidR="00BC2D15" w:rsidRPr="00517D27" w:rsidRDefault="00BC2D15" w:rsidP="00DE0F2F">
            <w:pPr>
              <w:pStyle w:val="Brezrazmikov"/>
              <w:ind w:left="405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 xml:space="preserve">                           - vlak (priloga vozovnica)</w:t>
            </w:r>
          </w:p>
        </w:tc>
        <w:tc>
          <w:tcPr>
            <w:tcW w:w="1134" w:type="dxa"/>
          </w:tcPr>
          <w:p w14:paraId="47665D1E" w14:textId="77777777" w:rsidR="00BC2D15" w:rsidRPr="00517D27" w:rsidRDefault="00BC2D15" w:rsidP="00BC2D15">
            <w:pPr>
              <w:pStyle w:val="Brezrazmikov"/>
              <w:jc w:val="center"/>
              <w:rPr>
                <w:rFonts w:asciiTheme="minorHAnsi" w:hAnsiTheme="minorHAnsi"/>
              </w:rPr>
            </w:pPr>
            <w:r w:rsidRPr="00517D27">
              <w:rPr>
                <w:rFonts w:asciiTheme="minorHAnsi" w:hAnsiTheme="minorHAnsi"/>
              </w:rPr>
              <w:t>opombe</w:t>
            </w:r>
          </w:p>
        </w:tc>
      </w:tr>
      <w:tr w:rsidR="00BC2D15" w:rsidRPr="00517D27" w14:paraId="75605B10" w14:textId="77777777" w:rsidTr="00BC2D15">
        <w:tc>
          <w:tcPr>
            <w:tcW w:w="1242" w:type="dxa"/>
            <w:vMerge/>
          </w:tcPr>
          <w:p w14:paraId="083DA4F5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</w:p>
        </w:tc>
        <w:tc>
          <w:tcPr>
            <w:tcW w:w="1276" w:type="dxa"/>
            <w:vMerge/>
          </w:tcPr>
          <w:p w14:paraId="3FEDFE55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01" w:type="dxa"/>
            <w:vMerge/>
          </w:tcPr>
          <w:p w14:paraId="2842C69E" w14:textId="77777777" w:rsidR="00BC2D15" w:rsidRPr="00517D27" w:rsidRDefault="00BC2D15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4CA56AB" w14:textId="5078C057" w:rsidR="00BC2D15" w:rsidRPr="00517D27" w:rsidRDefault="00221832" w:rsidP="003A0753">
            <w:pPr>
              <w:pStyle w:val="Brezrazmikov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š</w:t>
            </w:r>
            <w:r w:rsidR="00BE1E13" w:rsidRPr="00517D27">
              <w:rPr>
                <w:rFonts w:asciiTheme="minorHAnsi" w:hAnsiTheme="minorHAnsi"/>
              </w:rPr>
              <w:t>tevilo km</w:t>
            </w:r>
          </w:p>
        </w:tc>
        <w:tc>
          <w:tcPr>
            <w:tcW w:w="3119" w:type="dxa"/>
          </w:tcPr>
          <w:p w14:paraId="3F9CFE39" w14:textId="77777777" w:rsidR="00634BFC" w:rsidRDefault="00634BFC" w:rsidP="003A0753">
            <w:pPr>
              <w:pStyle w:val="Brezrazmikov"/>
              <w:jc w:val="center"/>
              <w:rPr>
                <w:rFonts w:asciiTheme="minorHAnsi" w:hAnsiTheme="minorHAnsi"/>
                <w:color w:val="000000"/>
                <w:shd w:val="clear" w:color="auto" w:fill="FFFFFF"/>
              </w:rPr>
            </w:pPr>
          </w:p>
          <w:p w14:paraId="016BAB9A" w14:textId="5A3BB509" w:rsidR="00BC2D15" w:rsidRPr="00517D27" w:rsidRDefault="00BE1E13" w:rsidP="003A0753">
            <w:pPr>
              <w:pStyle w:val="Brezrazmikov"/>
              <w:jc w:val="center"/>
              <w:rPr>
                <w:rFonts w:asciiTheme="minorHAnsi" w:hAnsiTheme="minorHAnsi"/>
                <w:color w:val="000000"/>
                <w:shd w:val="clear" w:color="auto" w:fill="FFFFFF"/>
              </w:rPr>
            </w:pPr>
            <w:r w:rsidRPr="00517D27">
              <w:rPr>
                <w:rFonts w:asciiTheme="minorHAnsi" w:hAnsiTheme="minorHAnsi"/>
                <w:color w:val="000000"/>
                <w:shd w:val="clear" w:color="auto" w:fill="FFFFFF"/>
              </w:rPr>
              <w:t>znesek</w:t>
            </w:r>
          </w:p>
        </w:tc>
        <w:tc>
          <w:tcPr>
            <w:tcW w:w="1134" w:type="dxa"/>
          </w:tcPr>
          <w:p w14:paraId="1AA2DF61" w14:textId="3CBB5AA3" w:rsidR="00BC2D15" w:rsidRPr="00517D27" w:rsidRDefault="0004308F" w:rsidP="003A0753">
            <w:pPr>
              <w:pStyle w:val="Brezrazmikov"/>
              <w:jc w:val="center"/>
              <w:rPr>
                <w:rFonts w:asciiTheme="minorHAnsi" w:hAnsiTheme="minorHAnsi"/>
                <w:color w:val="000000"/>
                <w:shd w:val="clear" w:color="auto" w:fill="FFFFFF"/>
              </w:rPr>
            </w:pPr>
            <w:r>
              <w:rPr>
                <w:rFonts w:asciiTheme="minorHAnsi" w:hAnsiTheme="minorHAnsi"/>
                <w:color w:val="000000"/>
                <w:shd w:val="clear" w:color="auto" w:fill="FFFFFF"/>
              </w:rPr>
              <w:t>CPI</w:t>
            </w:r>
          </w:p>
        </w:tc>
      </w:tr>
      <w:tr w:rsidR="00BC2D15" w:rsidRPr="00517D27" w14:paraId="17E3097F" w14:textId="77777777" w:rsidTr="00BC2D15">
        <w:trPr>
          <w:trHeight w:val="454"/>
        </w:trPr>
        <w:tc>
          <w:tcPr>
            <w:tcW w:w="1242" w:type="dxa"/>
          </w:tcPr>
          <w:p w14:paraId="0C925D7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6617E4E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DB59A3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AE9BBB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73D455B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3E94AB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2353E3DD" w14:textId="77777777" w:rsidTr="00BC2D15">
        <w:trPr>
          <w:trHeight w:val="454"/>
        </w:trPr>
        <w:tc>
          <w:tcPr>
            <w:tcW w:w="1242" w:type="dxa"/>
          </w:tcPr>
          <w:p w14:paraId="7BF0128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440359C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F98CD16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400A70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181374F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D7A993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09FD84DF" w14:textId="77777777" w:rsidTr="00BC2D15">
        <w:trPr>
          <w:trHeight w:val="454"/>
        </w:trPr>
        <w:tc>
          <w:tcPr>
            <w:tcW w:w="1242" w:type="dxa"/>
          </w:tcPr>
          <w:p w14:paraId="645960D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53E3E8F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96E6BE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C2D907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0B0D385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5376A8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1C751029" w14:textId="77777777" w:rsidTr="00BC2D15">
        <w:trPr>
          <w:trHeight w:val="454"/>
        </w:trPr>
        <w:tc>
          <w:tcPr>
            <w:tcW w:w="1242" w:type="dxa"/>
          </w:tcPr>
          <w:p w14:paraId="5DDF26B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54DD342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527087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57DD6C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47A5D76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0446F7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55AFE46D" w14:textId="77777777" w:rsidTr="00BC2D15">
        <w:trPr>
          <w:trHeight w:val="454"/>
        </w:trPr>
        <w:tc>
          <w:tcPr>
            <w:tcW w:w="1242" w:type="dxa"/>
          </w:tcPr>
          <w:p w14:paraId="51F9A5E6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715E3A7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6F53C1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90E66C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48893A1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385F90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28845ECD" w14:textId="77777777" w:rsidTr="00BC2D15">
        <w:trPr>
          <w:trHeight w:val="454"/>
        </w:trPr>
        <w:tc>
          <w:tcPr>
            <w:tcW w:w="1242" w:type="dxa"/>
          </w:tcPr>
          <w:p w14:paraId="57DB03B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082B30D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BFD975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AA50D9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39078A9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15D6F5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64858A38" w14:textId="77777777" w:rsidTr="00BC2D15">
        <w:trPr>
          <w:trHeight w:val="454"/>
        </w:trPr>
        <w:tc>
          <w:tcPr>
            <w:tcW w:w="1242" w:type="dxa"/>
          </w:tcPr>
          <w:p w14:paraId="7935B95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D14E4E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459F1E2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454B80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4123BF2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369FFC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0815D6A7" w14:textId="77777777" w:rsidTr="00BC2D15">
        <w:trPr>
          <w:trHeight w:val="454"/>
        </w:trPr>
        <w:tc>
          <w:tcPr>
            <w:tcW w:w="1242" w:type="dxa"/>
          </w:tcPr>
          <w:p w14:paraId="721470E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53BBFE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03E027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5F1919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2F6BC33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42E1CD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5B96918A" w14:textId="77777777" w:rsidTr="00BC2D15">
        <w:trPr>
          <w:trHeight w:val="454"/>
        </w:trPr>
        <w:tc>
          <w:tcPr>
            <w:tcW w:w="1242" w:type="dxa"/>
          </w:tcPr>
          <w:p w14:paraId="48D8770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335AD70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EF8FE9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14AC94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5D18A95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6266FA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44003F91" w14:textId="77777777" w:rsidTr="00BC2D15">
        <w:trPr>
          <w:trHeight w:val="454"/>
        </w:trPr>
        <w:tc>
          <w:tcPr>
            <w:tcW w:w="1242" w:type="dxa"/>
          </w:tcPr>
          <w:p w14:paraId="3A5A519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35F914B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2F9CFB9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46D79E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66EB1BF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649BB1C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0C600EEA" w14:textId="77777777" w:rsidTr="00BC2D15">
        <w:trPr>
          <w:trHeight w:val="454"/>
        </w:trPr>
        <w:tc>
          <w:tcPr>
            <w:tcW w:w="1242" w:type="dxa"/>
          </w:tcPr>
          <w:p w14:paraId="5893657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29A813C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00C27D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D62304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1AE43D8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1198DC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7F88440A" w14:textId="77777777" w:rsidTr="00BC2D15">
        <w:trPr>
          <w:trHeight w:val="454"/>
        </w:trPr>
        <w:tc>
          <w:tcPr>
            <w:tcW w:w="1242" w:type="dxa"/>
          </w:tcPr>
          <w:p w14:paraId="5C28ECC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290FF92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4D6918E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69AD18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4C63D7F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D610EF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454B17B0" w14:textId="77777777" w:rsidTr="00BC2D15">
        <w:trPr>
          <w:trHeight w:val="454"/>
        </w:trPr>
        <w:tc>
          <w:tcPr>
            <w:tcW w:w="1242" w:type="dxa"/>
          </w:tcPr>
          <w:p w14:paraId="29A72ED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0DBBD31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99D873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B59713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21585CC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5EB774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613A393C" w14:textId="77777777" w:rsidTr="00BC2D15">
        <w:trPr>
          <w:trHeight w:val="454"/>
        </w:trPr>
        <w:tc>
          <w:tcPr>
            <w:tcW w:w="1242" w:type="dxa"/>
          </w:tcPr>
          <w:p w14:paraId="6CD88650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49A5A0E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21B734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223043A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3465E1D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4395B47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6C2DA5E0" w14:textId="77777777" w:rsidTr="00BC2D15">
        <w:trPr>
          <w:trHeight w:val="454"/>
        </w:trPr>
        <w:tc>
          <w:tcPr>
            <w:tcW w:w="1242" w:type="dxa"/>
          </w:tcPr>
          <w:p w14:paraId="11B2AF7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0F02BEC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775CA70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3880011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21B5E76F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5A7C434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3BE7A27E" w14:textId="77777777" w:rsidTr="00BC2D15">
        <w:trPr>
          <w:trHeight w:val="454"/>
        </w:trPr>
        <w:tc>
          <w:tcPr>
            <w:tcW w:w="1242" w:type="dxa"/>
          </w:tcPr>
          <w:p w14:paraId="2E416D3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F07FE73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10B933F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2C0BF27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616251C4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13E7BA6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34EA5601" w14:textId="77777777" w:rsidTr="00BC2D15">
        <w:trPr>
          <w:trHeight w:val="454"/>
        </w:trPr>
        <w:tc>
          <w:tcPr>
            <w:tcW w:w="1242" w:type="dxa"/>
          </w:tcPr>
          <w:p w14:paraId="40518CC5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39248F8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6E061F0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7BE1D7BD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221E597C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15BAC36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  <w:tr w:rsidR="00BC2D15" w:rsidRPr="00517D27" w14:paraId="2398F42D" w14:textId="77777777" w:rsidTr="00BC2D15">
        <w:trPr>
          <w:trHeight w:val="454"/>
        </w:trPr>
        <w:tc>
          <w:tcPr>
            <w:tcW w:w="1242" w:type="dxa"/>
          </w:tcPr>
          <w:p w14:paraId="1CF23BA9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276" w:type="dxa"/>
          </w:tcPr>
          <w:p w14:paraId="13E7727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701" w:type="dxa"/>
          </w:tcPr>
          <w:p w14:paraId="311EF392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0B72E9F1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3119" w:type="dxa"/>
          </w:tcPr>
          <w:p w14:paraId="52857FBB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  <w:tc>
          <w:tcPr>
            <w:tcW w:w="1134" w:type="dxa"/>
          </w:tcPr>
          <w:p w14:paraId="6681FB77" w14:textId="77777777" w:rsidR="00BC2D15" w:rsidRPr="00517D27" w:rsidRDefault="00BC2D15" w:rsidP="003A0753">
            <w:pPr>
              <w:pStyle w:val="Brezrazmikov"/>
              <w:rPr>
                <w:rFonts w:asciiTheme="minorHAnsi" w:hAnsiTheme="minorHAnsi"/>
              </w:rPr>
            </w:pPr>
          </w:p>
        </w:tc>
      </w:tr>
    </w:tbl>
    <w:p w14:paraId="3DDC240F" w14:textId="77777777" w:rsidR="003A0753" w:rsidRPr="00517D27" w:rsidRDefault="003A0753" w:rsidP="003A0753">
      <w:pPr>
        <w:pStyle w:val="Brezrazmikov"/>
      </w:pPr>
    </w:p>
    <w:p w14:paraId="73418E71" w14:textId="77777777" w:rsidR="00361F9A" w:rsidRDefault="00361F9A" w:rsidP="003A0753">
      <w:pPr>
        <w:pStyle w:val="Brezrazmikov"/>
        <w:rPr>
          <w:rFonts w:asciiTheme="minorHAnsi" w:hAnsiTheme="minorHAnsi"/>
        </w:rPr>
      </w:pPr>
    </w:p>
    <w:p w14:paraId="3CE43E9B" w14:textId="77777777" w:rsidR="00361F9A" w:rsidRDefault="00361F9A" w:rsidP="003A0753">
      <w:pPr>
        <w:pStyle w:val="Brezrazmikov"/>
        <w:rPr>
          <w:rFonts w:asciiTheme="minorHAnsi" w:hAnsiTheme="minorHAnsi"/>
        </w:rPr>
      </w:pPr>
    </w:p>
    <w:p w14:paraId="416038C1" w14:textId="3502863A" w:rsidR="003A0753" w:rsidRPr="00517D27" w:rsidRDefault="003A0753" w:rsidP="003A0753">
      <w:pPr>
        <w:pStyle w:val="Brezrazmikov"/>
        <w:rPr>
          <w:rFonts w:asciiTheme="minorHAnsi" w:hAnsiTheme="minorHAnsi"/>
        </w:rPr>
      </w:pPr>
      <w:r w:rsidRPr="00517D27">
        <w:rPr>
          <w:rFonts w:asciiTheme="minorHAnsi" w:hAnsiTheme="minorHAnsi"/>
        </w:rPr>
        <w:t>Kraj in datum: ____</w:t>
      </w:r>
      <w:r w:rsidR="00BD79BC" w:rsidRPr="00517D27">
        <w:rPr>
          <w:rFonts w:asciiTheme="minorHAnsi" w:hAnsiTheme="minorHAnsi"/>
        </w:rPr>
        <w:t>________________ Podpis izvajalca</w:t>
      </w:r>
      <w:r w:rsidRPr="00517D27">
        <w:rPr>
          <w:rFonts w:asciiTheme="minorHAnsi" w:hAnsiTheme="minorHAnsi"/>
        </w:rPr>
        <w:t>:</w:t>
      </w:r>
      <w:r w:rsidR="003B51B0" w:rsidRPr="00517D27">
        <w:rPr>
          <w:rFonts w:asciiTheme="minorHAnsi" w:hAnsiTheme="minorHAnsi"/>
        </w:rPr>
        <w:t xml:space="preserve"> </w:t>
      </w:r>
      <w:r w:rsidRPr="00517D27">
        <w:rPr>
          <w:rFonts w:asciiTheme="minorHAnsi" w:hAnsiTheme="minorHAnsi"/>
        </w:rPr>
        <w:t>_______________________________</w:t>
      </w:r>
    </w:p>
    <w:p w14:paraId="236E0DC5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p w14:paraId="62C7B081" w14:textId="77777777" w:rsidR="00361F9A" w:rsidRDefault="00361F9A" w:rsidP="003A0753">
      <w:pPr>
        <w:pStyle w:val="Brezrazmikov"/>
        <w:rPr>
          <w:rFonts w:asciiTheme="minorHAnsi" w:hAnsiTheme="minorHAnsi"/>
        </w:rPr>
      </w:pPr>
    </w:p>
    <w:p w14:paraId="5013073F" w14:textId="1B428A7D" w:rsidR="003A0753" w:rsidRPr="00517D27" w:rsidRDefault="003A0753" w:rsidP="003A0753">
      <w:pPr>
        <w:pStyle w:val="Brezrazmikov"/>
        <w:rPr>
          <w:rFonts w:asciiTheme="minorHAnsi" w:hAnsiTheme="minorHAnsi"/>
        </w:rPr>
      </w:pPr>
      <w:r w:rsidRPr="00517D27">
        <w:rPr>
          <w:rFonts w:asciiTheme="minorHAnsi" w:hAnsiTheme="minorHAnsi"/>
        </w:rPr>
        <w:t xml:space="preserve">Pregledal: ________________________ </w:t>
      </w:r>
    </w:p>
    <w:p w14:paraId="0509DD13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p w14:paraId="6672C591" w14:textId="77777777" w:rsidR="003A0753" w:rsidRPr="00517D27" w:rsidRDefault="003A0753" w:rsidP="003A0753">
      <w:pPr>
        <w:pStyle w:val="Brezrazmikov"/>
        <w:rPr>
          <w:rFonts w:asciiTheme="minorHAnsi" w:hAnsiTheme="minorHAnsi"/>
        </w:rPr>
      </w:pPr>
    </w:p>
    <w:p w14:paraId="41DC6C1B" w14:textId="09007A63" w:rsidR="00A873CF" w:rsidRPr="003A0753" w:rsidRDefault="00A873CF" w:rsidP="00D43797">
      <w:pPr>
        <w:pStyle w:val="Brezrazmikov"/>
        <w:jc w:val="both"/>
        <w:rPr>
          <w:rFonts w:asciiTheme="minorHAnsi" w:hAnsiTheme="minorHAnsi"/>
          <w:lang w:val="pt-BR"/>
        </w:rPr>
      </w:pPr>
      <w:r w:rsidRPr="00517D27">
        <w:rPr>
          <w:rFonts w:asciiTheme="minorHAnsi" w:hAnsiTheme="minorHAnsi"/>
        </w:rPr>
        <w:t xml:space="preserve">Poročilo oddajte po opravljenem delu najkasneje </w:t>
      </w:r>
      <w:r w:rsidR="00BC2D15" w:rsidRPr="00517D27">
        <w:rPr>
          <w:rFonts w:asciiTheme="minorHAnsi" w:hAnsiTheme="minorHAnsi"/>
          <w:b/>
          <w:u w:val="single"/>
        </w:rPr>
        <w:t>do 1</w:t>
      </w:r>
      <w:r w:rsidRPr="00517D27">
        <w:rPr>
          <w:rFonts w:asciiTheme="minorHAnsi" w:hAnsiTheme="minorHAnsi"/>
          <w:b/>
          <w:u w:val="single"/>
        </w:rPr>
        <w:t>. v mesecu</w:t>
      </w:r>
      <w:r w:rsidR="00BC2D15" w:rsidRPr="00517D27">
        <w:rPr>
          <w:rFonts w:asciiTheme="minorHAnsi" w:hAnsiTheme="minorHAnsi"/>
        </w:rPr>
        <w:t xml:space="preserve"> v </w:t>
      </w:r>
      <w:r w:rsidR="00746D8B">
        <w:rPr>
          <w:rStyle w:val="normaltextrun"/>
          <w:rFonts w:cs="Calibri"/>
          <w:lang w:val="pt-BR"/>
        </w:rPr>
        <w:t>Centru za pedagoško izobraževanje in strokovno spopolnjevanje.</w:t>
      </w:r>
    </w:p>
    <w:sectPr w:rsidR="00A873CF" w:rsidRPr="003A0753" w:rsidSect="004B15F8">
      <w:footerReference w:type="default" r:id="rId12"/>
      <w:headerReference w:type="first" r:id="rId13"/>
      <w:footerReference w:type="first" r:id="rId14"/>
      <w:pgSz w:w="11906" w:h="16838" w:code="9"/>
      <w:pgMar w:top="1418" w:right="1361" w:bottom="1418" w:left="136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612F8" w14:textId="77777777" w:rsidR="00F9124B" w:rsidRPr="00517D27" w:rsidRDefault="00F9124B" w:rsidP="00BB5C4F">
      <w:pPr>
        <w:spacing w:after="0"/>
      </w:pPr>
      <w:r w:rsidRPr="00517D27">
        <w:separator/>
      </w:r>
    </w:p>
  </w:endnote>
  <w:endnote w:type="continuationSeparator" w:id="0">
    <w:p w14:paraId="22BEB0F7" w14:textId="77777777" w:rsidR="00F9124B" w:rsidRPr="00517D27" w:rsidRDefault="00F9124B" w:rsidP="00BB5C4F">
      <w:pPr>
        <w:spacing w:after="0"/>
      </w:pPr>
      <w:r w:rsidRPr="00517D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Aria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8275" w14:textId="77777777" w:rsidR="00D17A99" w:rsidRPr="00517D27" w:rsidRDefault="00413C63" w:rsidP="00D17A99">
    <w:pPr>
      <w:pStyle w:val="Noga"/>
      <w:jc w:val="center"/>
      <w:rPr>
        <w:color w:val="006A8E"/>
        <w:sz w:val="18"/>
      </w:rPr>
    </w:pPr>
    <w:r w:rsidRPr="00517D27">
      <w:rPr>
        <w:color w:val="006A8E"/>
        <w:sz w:val="18"/>
      </w:rPr>
      <w:fldChar w:fldCharType="begin"/>
    </w:r>
    <w:r w:rsidRPr="00517D27">
      <w:rPr>
        <w:color w:val="006A8E"/>
        <w:sz w:val="18"/>
      </w:rPr>
      <w:instrText xml:space="preserve"> PAGE  \* Arabic  \* MERGEFORMAT </w:instrText>
    </w:r>
    <w:r w:rsidRPr="00517D27">
      <w:rPr>
        <w:color w:val="006A8E"/>
        <w:sz w:val="18"/>
      </w:rPr>
      <w:fldChar w:fldCharType="separate"/>
    </w:r>
    <w:r w:rsidR="009F337C" w:rsidRPr="00517D27">
      <w:rPr>
        <w:color w:val="006A8E"/>
        <w:sz w:val="18"/>
      </w:rPr>
      <w:t>2</w:t>
    </w:r>
    <w:r w:rsidRPr="00517D27">
      <w:rPr>
        <w:color w:val="006A8E"/>
        <w:sz w:val="18"/>
      </w:rPr>
      <w:fldChar w:fldCharType="end"/>
    </w:r>
    <w:r w:rsidRPr="00517D27">
      <w:rPr>
        <w:color w:val="006A8E"/>
        <w:sz w:val="18"/>
      </w:rPr>
      <w:t xml:space="preserve"> / </w:t>
    </w:r>
    <w:r w:rsidRPr="00517D27">
      <w:rPr>
        <w:color w:val="006A8E"/>
        <w:sz w:val="18"/>
      </w:rPr>
      <w:fldChar w:fldCharType="begin"/>
    </w:r>
    <w:r w:rsidRPr="00517D27">
      <w:rPr>
        <w:color w:val="006A8E"/>
        <w:sz w:val="18"/>
      </w:rPr>
      <w:instrText xml:space="preserve"> NUMPAGES  \* Arabic  \* MERGEFORMAT </w:instrText>
    </w:r>
    <w:r w:rsidRPr="00517D27">
      <w:rPr>
        <w:color w:val="006A8E"/>
        <w:sz w:val="18"/>
      </w:rPr>
      <w:fldChar w:fldCharType="separate"/>
    </w:r>
    <w:r w:rsidR="009F337C" w:rsidRPr="00517D27">
      <w:rPr>
        <w:color w:val="006A8E"/>
        <w:sz w:val="18"/>
      </w:rPr>
      <w:t>2</w:t>
    </w:r>
    <w:r w:rsidRPr="00517D27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699F2" w14:textId="2AECE3D7" w:rsidR="0028526B" w:rsidRPr="00517D27" w:rsidRDefault="00D17247" w:rsidP="008915B7">
    <w:pPr>
      <w:pStyle w:val="Noga"/>
      <w:jc w:val="center"/>
      <w:rPr>
        <w:color w:val="006A8E"/>
        <w:sz w:val="18"/>
      </w:rPr>
    </w:pPr>
    <w:r w:rsidRPr="00517D27">
      <w:rPr>
        <w:color w:val="006A8E"/>
        <w:sz w:val="18"/>
      </w:rPr>
      <w:t xml:space="preserve">                                                                                         </w:t>
    </w:r>
    <w:r w:rsidRPr="00517D27">
      <w:rPr>
        <w:color w:val="006A8E"/>
        <w:sz w:val="36"/>
        <w:szCs w:val="36"/>
      </w:rPr>
      <w:t>OBRNI!</w:t>
    </w:r>
  </w:p>
  <w:p w14:paraId="17ECB6CD" w14:textId="77777777" w:rsidR="007C4B80" w:rsidRPr="00517D27" w:rsidRDefault="007C4B80" w:rsidP="008915B7">
    <w:pPr>
      <w:pStyle w:val="Noga"/>
      <w:jc w:val="center"/>
      <w:rPr>
        <w:color w:val="006A8E"/>
        <w:spacing w:val="-4"/>
        <w:sz w:val="18"/>
      </w:rPr>
    </w:pPr>
  </w:p>
  <w:p w14:paraId="6F2DA0CD" w14:textId="5CC2B909" w:rsidR="00D17A99" w:rsidRPr="00517D27" w:rsidRDefault="008915B7" w:rsidP="008915B7">
    <w:pPr>
      <w:pStyle w:val="Noga"/>
      <w:jc w:val="center"/>
      <w:rPr>
        <w:color w:val="006A8E"/>
        <w:spacing w:val="-4"/>
        <w:sz w:val="18"/>
        <w:szCs w:val="18"/>
      </w:rPr>
    </w:pPr>
    <w:proofErr w:type="spellStart"/>
    <w:r w:rsidRPr="00517D27">
      <w:rPr>
        <w:rStyle w:val="A1"/>
        <w:rFonts w:ascii="Calibri" w:hAnsi="Calibri"/>
        <w:spacing w:val="-4"/>
        <w:sz w:val="18"/>
        <w:szCs w:val="18"/>
      </w:rPr>
      <w:t>w</w:t>
    </w:r>
    <w:r w:rsidR="00D17247" w:rsidRPr="00517D27">
      <w:rPr>
        <w:rStyle w:val="A1"/>
        <w:rFonts w:ascii="Calibri" w:hAnsi="Calibri"/>
        <w:spacing w:val="-4"/>
        <w:sz w:val="18"/>
        <w:szCs w:val="18"/>
      </w:rPr>
      <w:t>ww.pef.um.si</w:t>
    </w:r>
    <w:proofErr w:type="spellEnd"/>
    <w:r w:rsidR="00D17247" w:rsidRPr="00517D27">
      <w:rPr>
        <w:rStyle w:val="A1"/>
        <w:rFonts w:ascii="Calibri" w:hAnsi="Calibri"/>
        <w:spacing w:val="-4"/>
        <w:sz w:val="18"/>
        <w:szCs w:val="18"/>
      </w:rPr>
      <w:t xml:space="preserve"> | </w:t>
    </w:r>
    <w:proofErr w:type="spellStart"/>
    <w:r w:rsidR="00D17247" w:rsidRPr="00517D27">
      <w:rPr>
        <w:rStyle w:val="A1"/>
        <w:rFonts w:ascii="Calibri" w:hAnsi="Calibri"/>
        <w:spacing w:val="-4"/>
        <w:sz w:val="18"/>
        <w:szCs w:val="18"/>
      </w:rPr>
      <w:t>dekanat.pef@</w:t>
    </w:r>
    <w:r w:rsidR="008A05AD" w:rsidRPr="00517D27">
      <w:rPr>
        <w:rStyle w:val="A1"/>
        <w:rFonts w:ascii="Calibri" w:hAnsi="Calibri"/>
        <w:spacing w:val="-4"/>
        <w:sz w:val="18"/>
        <w:szCs w:val="18"/>
      </w:rPr>
      <w:t>um</w:t>
    </w:r>
    <w:r w:rsidRPr="00517D27">
      <w:rPr>
        <w:rStyle w:val="A1"/>
        <w:rFonts w:ascii="Calibri" w:hAnsi="Calibri"/>
        <w:spacing w:val="-4"/>
        <w:sz w:val="18"/>
        <w:szCs w:val="18"/>
      </w:rPr>
      <w:t>.si</w:t>
    </w:r>
    <w:proofErr w:type="spellEnd"/>
    <w:r w:rsidRPr="00517D27">
      <w:rPr>
        <w:rStyle w:val="A1"/>
        <w:rFonts w:ascii="Calibri" w:hAnsi="Calibri"/>
        <w:spacing w:val="-4"/>
        <w:sz w:val="18"/>
        <w:szCs w:val="18"/>
      </w:rPr>
      <w:t xml:space="preserve"> | t +386 2 22 93 </w:t>
    </w:r>
    <w:r w:rsidR="00986EF1">
      <w:rPr>
        <w:rStyle w:val="A1"/>
        <w:rFonts w:ascii="Calibri" w:hAnsi="Calibri"/>
        <w:spacing w:val="-4"/>
        <w:sz w:val="18"/>
        <w:szCs w:val="18"/>
      </w:rPr>
      <w:t xml:space="preserve">741 </w:t>
    </w:r>
    <w:r w:rsidRPr="00517D27">
      <w:rPr>
        <w:rStyle w:val="A1"/>
        <w:rFonts w:ascii="Calibri" w:hAnsi="Calibri"/>
        <w:spacing w:val="-4"/>
        <w:sz w:val="18"/>
        <w:szCs w:val="18"/>
      </w:rPr>
      <w:t xml:space="preserve">| </w:t>
    </w:r>
    <w:proofErr w:type="spellStart"/>
    <w:r w:rsidRPr="00517D27">
      <w:rPr>
        <w:rStyle w:val="A1"/>
        <w:rFonts w:ascii="Calibri" w:hAnsi="Calibri"/>
        <w:spacing w:val="-4"/>
        <w:sz w:val="18"/>
        <w:szCs w:val="18"/>
      </w:rPr>
      <w:t>trr</w:t>
    </w:r>
    <w:proofErr w:type="spellEnd"/>
    <w:r w:rsidRPr="00517D27">
      <w:rPr>
        <w:rStyle w:val="A1"/>
        <w:rFonts w:ascii="Calibri" w:hAnsi="Calibri"/>
        <w:spacing w:val="-4"/>
        <w:sz w:val="18"/>
        <w:szCs w:val="18"/>
      </w:rPr>
      <w:t xml:space="preserve">: 0110-06090123790 | id </w:t>
    </w:r>
    <w:proofErr w:type="spellStart"/>
    <w:r w:rsidRPr="00517D27">
      <w:rPr>
        <w:rStyle w:val="A1"/>
        <w:rFonts w:ascii="Calibri" w:hAnsi="Calibri"/>
        <w:spacing w:val="-4"/>
        <w:sz w:val="18"/>
        <w:szCs w:val="18"/>
      </w:rPr>
      <w:t>ddv</w:t>
    </w:r>
    <w:proofErr w:type="spellEnd"/>
    <w:r w:rsidRPr="00517D27">
      <w:rPr>
        <w:rStyle w:val="A1"/>
        <w:rFonts w:ascii="Calibri" w:hAnsi="Calibri"/>
        <w:spacing w:val="-4"/>
        <w:sz w:val="18"/>
        <w:szCs w:val="18"/>
      </w:rPr>
      <w:t>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4A231" w14:textId="77777777" w:rsidR="00F9124B" w:rsidRPr="00517D27" w:rsidRDefault="00F9124B" w:rsidP="00BB5C4F">
      <w:pPr>
        <w:spacing w:after="0"/>
      </w:pPr>
      <w:r w:rsidRPr="00517D27">
        <w:separator/>
      </w:r>
    </w:p>
  </w:footnote>
  <w:footnote w:type="continuationSeparator" w:id="0">
    <w:p w14:paraId="5C8BDFCD" w14:textId="77777777" w:rsidR="00F9124B" w:rsidRPr="00517D27" w:rsidRDefault="00F9124B" w:rsidP="00BB5C4F">
      <w:pPr>
        <w:spacing w:after="0"/>
      </w:pPr>
      <w:r w:rsidRPr="00517D2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320" w14:textId="77777777" w:rsidR="00054766" w:rsidRPr="00517D27" w:rsidRDefault="00D17B3A" w:rsidP="00A873CF">
    <w:pPr>
      <w:pStyle w:val="Glava"/>
      <w:tabs>
        <w:tab w:val="clear" w:pos="4536"/>
        <w:tab w:val="clear" w:pos="9072"/>
        <w:tab w:val="left" w:pos="6379"/>
        <w:tab w:val="right" w:pos="9639"/>
      </w:tabs>
      <w:ind w:right="112"/>
      <w:jc w:val="center"/>
    </w:pPr>
    <w:r w:rsidRPr="00517D27">
      <w:rPr>
        <w:noProof/>
        <w:lang w:eastAsia="sl-SI"/>
      </w:rPr>
      <w:drawing>
        <wp:inline distT="0" distB="0" distL="0" distR="0" wp14:anchorId="1B0E3310" wp14:editId="0AC9B486">
          <wp:extent cx="1743075" cy="847725"/>
          <wp:effectExtent l="0" t="0" r="9525" b="9525"/>
          <wp:docPr id="2092713774" name="Slika 2092713774" descr="logo-um-p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p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873CF" w:rsidRPr="00517D27">
      <w:t xml:space="preserve">                                  </w:t>
    </w:r>
  </w:p>
  <w:p w14:paraId="7935118D" w14:textId="77777777" w:rsidR="00054766" w:rsidRPr="00517D27" w:rsidRDefault="00054766" w:rsidP="00054766">
    <w:pPr>
      <w:pStyle w:val="Glava"/>
      <w:jc w:val="center"/>
      <w:rPr>
        <w:sz w:val="12"/>
      </w:rPr>
    </w:pPr>
  </w:p>
  <w:p w14:paraId="03EF430A" w14:textId="77777777" w:rsidR="00054766" w:rsidRPr="00517D27" w:rsidRDefault="008915B7" w:rsidP="009C4376">
    <w:pPr>
      <w:pStyle w:val="Glava"/>
      <w:tabs>
        <w:tab w:val="clear" w:pos="9072"/>
      </w:tabs>
      <w:jc w:val="center"/>
    </w:pPr>
    <w:r w:rsidRPr="00517D27">
      <w:rPr>
        <w:color w:val="006A8E"/>
        <w:sz w:val="18"/>
      </w:rPr>
      <w:t>Koroška cesta 160</w:t>
    </w:r>
    <w:r w:rsidR="00A32CF9" w:rsidRPr="00517D27">
      <w:rPr>
        <w:color w:val="006A8E"/>
        <w:sz w:val="18"/>
      </w:rPr>
      <w:br/>
      <w:t>2000 Maribor,</w:t>
    </w:r>
    <w:r w:rsidR="009C4376" w:rsidRPr="00517D27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66D30"/>
    <w:multiLevelType w:val="hybridMultilevel"/>
    <w:tmpl w:val="C89E0A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B774753"/>
    <w:multiLevelType w:val="hybridMultilevel"/>
    <w:tmpl w:val="C5D89784"/>
    <w:lvl w:ilvl="0" w:tplc="C6DC711C">
      <w:start w:val="3"/>
      <w:numFmt w:val="bullet"/>
      <w:lvlText w:val="-"/>
      <w:lvlJc w:val="left"/>
      <w:pPr>
        <w:ind w:left="6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706C3DD6"/>
    <w:multiLevelType w:val="hybridMultilevel"/>
    <w:tmpl w:val="7486B3E8"/>
    <w:lvl w:ilvl="0" w:tplc="5EA8E234">
      <w:start w:val="3"/>
      <w:numFmt w:val="bullet"/>
      <w:lvlText w:val="-"/>
      <w:lvlJc w:val="left"/>
      <w:pPr>
        <w:ind w:left="2565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5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F4194"/>
    <w:multiLevelType w:val="hybridMultilevel"/>
    <w:tmpl w:val="FFA8905A"/>
    <w:lvl w:ilvl="0" w:tplc="894EEA88">
      <w:start w:val="3"/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263465932">
    <w:abstractNumId w:val="0"/>
  </w:num>
  <w:num w:numId="2" w16cid:durableId="1853299406">
    <w:abstractNumId w:val="5"/>
  </w:num>
  <w:num w:numId="3" w16cid:durableId="2086603089">
    <w:abstractNumId w:val="2"/>
  </w:num>
  <w:num w:numId="4" w16cid:durableId="1629627131">
    <w:abstractNumId w:val="3"/>
  </w:num>
  <w:num w:numId="5" w16cid:durableId="1238902117">
    <w:abstractNumId w:val="4"/>
  </w:num>
  <w:num w:numId="6" w16cid:durableId="517082996">
    <w:abstractNumId w:val="6"/>
  </w:num>
  <w:num w:numId="7" w16cid:durableId="384379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B3A"/>
    <w:rsid w:val="00015E8D"/>
    <w:rsid w:val="00020847"/>
    <w:rsid w:val="00031C58"/>
    <w:rsid w:val="0004308F"/>
    <w:rsid w:val="00051DAE"/>
    <w:rsid w:val="00051F90"/>
    <w:rsid w:val="00054766"/>
    <w:rsid w:val="00063CA0"/>
    <w:rsid w:val="00080D8A"/>
    <w:rsid w:val="000A17D9"/>
    <w:rsid w:val="000C393D"/>
    <w:rsid w:val="000D6B99"/>
    <w:rsid w:val="000F1A06"/>
    <w:rsid w:val="00201A0D"/>
    <w:rsid w:val="00215201"/>
    <w:rsid w:val="002206DE"/>
    <w:rsid w:val="00221832"/>
    <w:rsid w:val="00232656"/>
    <w:rsid w:val="0028526B"/>
    <w:rsid w:val="002C3494"/>
    <w:rsid w:val="002E2B67"/>
    <w:rsid w:val="002E2D9F"/>
    <w:rsid w:val="00311139"/>
    <w:rsid w:val="00333A52"/>
    <w:rsid w:val="00341008"/>
    <w:rsid w:val="00361F9A"/>
    <w:rsid w:val="00395564"/>
    <w:rsid w:val="003A0753"/>
    <w:rsid w:val="003A25EC"/>
    <w:rsid w:val="003B4F70"/>
    <w:rsid w:val="003B51B0"/>
    <w:rsid w:val="003B742F"/>
    <w:rsid w:val="003C5427"/>
    <w:rsid w:val="003D6941"/>
    <w:rsid w:val="003F0C36"/>
    <w:rsid w:val="00400569"/>
    <w:rsid w:val="00413C63"/>
    <w:rsid w:val="004B15F8"/>
    <w:rsid w:val="004D4EC4"/>
    <w:rsid w:val="00512A52"/>
    <w:rsid w:val="00517D27"/>
    <w:rsid w:val="00522FDF"/>
    <w:rsid w:val="005376C1"/>
    <w:rsid w:val="00572789"/>
    <w:rsid w:val="00595937"/>
    <w:rsid w:val="005B48A9"/>
    <w:rsid w:val="00634BFC"/>
    <w:rsid w:val="00666154"/>
    <w:rsid w:val="00671895"/>
    <w:rsid w:val="006837C4"/>
    <w:rsid w:val="00685EF4"/>
    <w:rsid w:val="006A3EBA"/>
    <w:rsid w:val="006E712E"/>
    <w:rsid w:val="007138CE"/>
    <w:rsid w:val="007410DA"/>
    <w:rsid w:val="00746D8B"/>
    <w:rsid w:val="00751834"/>
    <w:rsid w:val="00752CB3"/>
    <w:rsid w:val="007554FD"/>
    <w:rsid w:val="007564BD"/>
    <w:rsid w:val="00784EB8"/>
    <w:rsid w:val="007B1E6A"/>
    <w:rsid w:val="007B34C1"/>
    <w:rsid w:val="007C4B80"/>
    <w:rsid w:val="0080304F"/>
    <w:rsid w:val="0080657B"/>
    <w:rsid w:val="00815A3A"/>
    <w:rsid w:val="00824BAB"/>
    <w:rsid w:val="00862547"/>
    <w:rsid w:val="00884BE7"/>
    <w:rsid w:val="008915B7"/>
    <w:rsid w:val="008A05AD"/>
    <w:rsid w:val="00915079"/>
    <w:rsid w:val="00937737"/>
    <w:rsid w:val="009462BA"/>
    <w:rsid w:val="00962BBF"/>
    <w:rsid w:val="00976774"/>
    <w:rsid w:val="00986EF1"/>
    <w:rsid w:val="009956F4"/>
    <w:rsid w:val="009A5778"/>
    <w:rsid w:val="009C13A6"/>
    <w:rsid w:val="009C4376"/>
    <w:rsid w:val="009D1978"/>
    <w:rsid w:val="009D6E16"/>
    <w:rsid w:val="009F337C"/>
    <w:rsid w:val="00A02497"/>
    <w:rsid w:val="00A03F1E"/>
    <w:rsid w:val="00A307E1"/>
    <w:rsid w:val="00A32CF9"/>
    <w:rsid w:val="00A80159"/>
    <w:rsid w:val="00A873CF"/>
    <w:rsid w:val="00AB655F"/>
    <w:rsid w:val="00AF55A1"/>
    <w:rsid w:val="00B02A70"/>
    <w:rsid w:val="00B04672"/>
    <w:rsid w:val="00B13296"/>
    <w:rsid w:val="00B14DD9"/>
    <w:rsid w:val="00B3729E"/>
    <w:rsid w:val="00B521D5"/>
    <w:rsid w:val="00B6725B"/>
    <w:rsid w:val="00BB5C4F"/>
    <w:rsid w:val="00BC2D15"/>
    <w:rsid w:val="00BD75E2"/>
    <w:rsid w:val="00BD79BC"/>
    <w:rsid w:val="00BE1E13"/>
    <w:rsid w:val="00C00FC4"/>
    <w:rsid w:val="00C13317"/>
    <w:rsid w:val="00C20360"/>
    <w:rsid w:val="00C25FF2"/>
    <w:rsid w:val="00C45B26"/>
    <w:rsid w:val="00C673CE"/>
    <w:rsid w:val="00C7017D"/>
    <w:rsid w:val="00CB221F"/>
    <w:rsid w:val="00CD7DA4"/>
    <w:rsid w:val="00CE61D4"/>
    <w:rsid w:val="00CF3C83"/>
    <w:rsid w:val="00D17247"/>
    <w:rsid w:val="00D17A99"/>
    <w:rsid w:val="00D17B3A"/>
    <w:rsid w:val="00D43797"/>
    <w:rsid w:val="00D554AE"/>
    <w:rsid w:val="00D76383"/>
    <w:rsid w:val="00D76734"/>
    <w:rsid w:val="00D7734A"/>
    <w:rsid w:val="00D82FD2"/>
    <w:rsid w:val="00D96E46"/>
    <w:rsid w:val="00DC556E"/>
    <w:rsid w:val="00DC5A67"/>
    <w:rsid w:val="00DD1398"/>
    <w:rsid w:val="00DD2432"/>
    <w:rsid w:val="00DD3A72"/>
    <w:rsid w:val="00DE0F2F"/>
    <w:rsid w:val="00DF6B0B"/>
    <w:rsid w:val="00E01C78"/>
    <w:rsid w:val="00E062DE"/>
    <w:rsid w:val="00E0783C"/>
    <w:rsid w:val="00E10BCB"/>
    <w:rsid w:val="00E757D1"/>
    <w:rsid w:val="00E9735D"/>
    <w:rsid w:val="00EA5D0B"/>
    <w:rsid w:val="00F1084A"/>
    <w:rsid w:val="00F22984"/>
    <w:rsid w:val="00F274B7"/>
    <w:rsid w:val="00F46690"/>
    <w:rsid w:val="00F75BC3"/>
    <w:rsid w:val="00F83525"/>
    <w:rsid w:val="00F9124B"/>
    <w:rsid w:val="00FB756D"/>
    <w:rsid w:val="00FC11F0"/>
    <w:rsid w:val="00FC4D65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3F69D"/>
  <w15:docId w15:val="{D6575376-124C-47DC-BF27-272F18E3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table" w:styleId="Tabelamrea">
    <w:name w:val="Table Grid"/>
    <w:basedOn w:val="Navadnatabela"/>
    <w:uiPriority w:val="59"/>
    <w:rsid w:val="003A07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Privzetapisavaodstavka"/>
    <w:rsid w:val="00746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sa.kuzma\Downloads\dopis-um-pef-1%20(2)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B0936461F40041953747EB0DA7E7BD" ma:contentTypeVersion="1" ma:contentTypeDescription="Ustvari nov dokument." ma:contentTypeScope="" ma:versionID="c8013a1f14bdac6aab1aa9b6625654ae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988354801c0f265fa3c5dd21ba8ddad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c414fd7f-21c6-4d94-90e3-68400e5795fc" xsi:nil="true"/>
    <_dlc_DocIdUrl xmlns="c414fd7f-21c6-4d94-90e3-68400e5795fc">
      <Url xsi:nil="true"/>
      <Description xsi:nil="true"/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334FCF1-07C9-4ABA-B5A6-37B7AA31A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6FCCC7-C3CE-45C5-A7F8-6050B4489A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412702-6DE7-4733-9EAB-B0023A631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E76076-8858-459A-A3BB-1DE49B86A45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5.xml><?xml version="1.0" encoding="utf-8"?>
<ds:datastoreItem xmlns:ds="http://schemas.openxmlformats.org/officeDocument/2006/customXml" ds:itemID="{C873C0C3-B369-411A-A71E-CBD09504FD3C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dopis-um-pef-1 (2)</Template>
  <TotalTime>16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 Gorenjak</dc:creator>
  <cp:lastModifiedBy>Vesna Weingerl</cp:lastModifiedBy>
  <cp:revision>15</cp:revision>
  <cp:lastPrinted>2026-10-08T07:25:00Z</cp:lastPrinted>
  <dcterms:created xsi:type="dcterms:W3CDTF">2026-10-08T07:26:00Z</dcterms:created>
  <dcterms:modified xsi:type="dcterms:W3CDTF">2026-10-08T07:42:00Z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0x0101008DB0936461F40041953747EB0DA7E7BD</vt:lpwstr>
  </property>
  <property fmtid="{D5CDD505-2E9C-101B-9397-08002B2CF9AE}" pid="3" name="_dlc_DocIdItemGuid">
    <vt:lpwstr>16ff64e0-831f-4967-9c04-4507d9d3aee8</vt:lpwstr>
  </property>
</Properties>
</file>