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95F6B" w14:textId="77777777" w:rsidR="00BE1E13" w:rsidRPr="00517D27" w:rsidRDefault="00BE1E13" w:rsidP="00BE1E13">
      <w:pPr>
        <w:jc w:val="both"/>
      </w:pPr>
    </w:p>
    <w:p w14:paraId="05034AD2" w14:textId="77777777" w:rsidR="00E062DE" w:rsidRDefault="00E062DE" w:rsidP="00BE1E13">
      <w:pPr>
        <w:jc w:val="both"/>
      </w:pPr>
    </w:p>
    <w:p w14:paraId="1E83AAB6" w14:textId="77777777" w:rsidR="00E062DE" w:rsidRDefault="00E062DE" w:rsidP="00BE1E13">
      <w:pPr>
        <w:jc w:val="both"/>
      </w:pPr>
    </w:p>
    <w:p w14:paraId="37E1DD39" w14:textId="6A5A1FD2" w:rsidR="00A873CF" w:rsidRPr="00517D27" w:rsidRDefault="00A873CF" w:rsidP="00BE1E13">
      <w:pPr>
        <w:jc w:val="both"/>
      </w:pPr>
      <w:r w:rsidRPr="00517D27">
        <w:t>Avtorska pogodba št.:______________</w:t>
      </w:r>
      <w:r w:rsidR="00BD79BC" w:rsidRPr="00517D27">
        <w:t>___</w:t>
      </w:r>
      <w:r w:rsidR="00BE1E13" w:rsidRPr="00517D27">
        <w:rPr>
          <w:rFonts w:asciiTheme="minorHAnsi" w:hAnsiTheme="minorHAnsi"/>
        </w:rPr>
        <w:t xml:space="preserve">                      Podjemna pogodba št.:_________________</w:t>
      </w:r>
    </w:p>
    <w:p w14:paraId="6EF095CB" w14:textId="77777777" w:rsidR="003A0753" w:rsidRPr="00517D27" w:rsidRDefault="003A0753" w:rsidP="00A873CF">
      <w:pPr>
        <w:pStyle w:val="Naslov1"/>
        <w:numPr>
          <w:ilvl w:val="0"/>
          <w:numId w:val="0"/>
        </w:numPr>
        <w:jc w:val="center"/>
        <w:rPr>
          <w:rFonts w:asciiTheme="minorHAnsi" w:hAnsiTheme="minorHAnsi" w:cs="Arial"/>
        </w:rPr>
      </w:pPr>
      <w:r w:rsidRPr="00517D27">
        <w:rPr>
          <w:rFonts w:asciiTheme="minorHAnsi" w:hAnsiTheme="minorHAnsi"/>
        </w:rPr>
        <w:t>POROČILO O OPRAVLJENEM DELU V ŠTUDIJSKEM LETU _______/________</w:t>
      </w:r>
    </w:p>
    <w:p w14:paraId="1EAF6E88" w14:textId="77777777" w:rsidR="003A0753" w:rsidRPr="00517D27" w:rsidRDefault="003A0753" w:rsidP="003A0753">
      <w:pPr>
        <w:pStyle w:val="Naslov1"/>
        <w:numPr>
          <w:ilvl w:val="0"/>
          <w:numId w:val="0"/>
        </w:numPr>
        <w:jc w:val="center"/>
        <w:rPr>
          <w:rFonts w:asciiTheme="minorHAnsi" w:hAnsiTheme="minorHAnsi" w:cs="Arial"/>
          <w:sz w:val="22"/>
          <w:szCs w:val="22"/>
        </w:rPr>
      </w:pPr>
      <w:r w:rsidRPr="00517D27">
        <w:rPr>
          <w:rFonts w:asciiTheme="minorHAnsi" w:hAnsiTheme="minorHAnsi" w:cs="Arial"/>
          <w:sz w:val="22"/>
          <w:szCs w:val="22"/>
        </w:rPr>
        <w:t xml:space="preserve">      </w:t>
      </w:r>
    </w:p>
    <w:p w14:paraId="2F72E67A" w14:textId="6BF27A4C" w:rsidR="003A0753" w:rsidRPr="00517D27" w:rsidRDefault="003A0753" w:rsidP="003A0753">
      <w:pPr>
        <w:tabs>
          <w:tab w:val="left" w:pos="2127"/>
        </w:tabs>
        <w:rPr>
          <w:rFonts w:asciiTheme="minorHAnsi" w:hAnsiTheme="minorHAnsi" w:cs="Arial"/>
        </w:rPr>
      </w:pPr>
      <w:r w:rsidRPr="00517D27">
        <w:rPr>
          <w:rFonts w:asciiTheme="minorHAnsi" w:hAnsiTheme="minorHAnsi" w:cs="Arial"/>
        </w:rPr>
        <w:t xml:space="preserve">    </w:t>
      </w:r>
    </w:p>
    <w:p w14:paraId="4139C02C" w14:textId="63F77111" w:rsidR="003A0753" w:rsidRPr="00517D27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  <w:r w:rsidRPr="00517D27">
        <w:rPr>
          <w:rFonts w:asciiTheme="minorHAnsi" w:hAnsiTheme="minorHAnsi"/>
          <w:sz w:val="24"/>
          <w:szCs w:val="24"/>
        </w:rPr>
        <w:t>Učitelj: __________________</w:t>
      </w:r>
      <w:r w:rsidR="00FC4D65" w:rsidRPr="00517D27">
        <w:rPr>
          <w:rFonts w:asciiTheme="minorHAnsi" w:hAnsiTheme="minorHAnsi"/>
          <w:sz w:val="24"/>
          <w:szCs w:val="24"/>
        </w:rPr>
        <w:t>_______</w:t>
      </w:r>
      <w:r w:rsidRPr="00517D27">
        <w:rPr>
          <w:rFonts w:asciiTheme="minorHAnsi" w:hAnsiTheme="minorHAnsi"/>
          <w:sz w:val="24"/>
          <w:szCs w:val="24"/>
        </w:rPr>
        <w:t>______________ naziv: _________________________</w:t>
      </w:r>
    </w:p>
    <w:p w14:paraId="5F8E3BB6" w14:textId="77777777" w:rsidR="003A0753" w:rsidRPr="00517D27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</w:p>
    <w:p w14:paraId="6E95AC40" w14:textId="61BE6594" w:rsidR="003A0753" w:rsidRPr="00517D27" w:rsidRDefault="003A0753" w:rsidP="003A0753">
      <w:pPr>
        <w:pStyle w:val="Brezrazmikov"/>
        <w:rPr>
          <w:rFonts w:asciiTheme="minorHAnsi" w:hAnsiTheme="minorHAnsi"/>
          <w:b/>
          <w:sz w:val="24"/>
          <w:szCs w:val="24"/>
        </w:rPr>
      </w:pPr>
      <w:r w:rsidRPr="00517D27">
        <w:rPr>
          <w:rFonts w:asciiTheme="minorHAnsi" w:hAnsiTheme="minorHAnsi"/>
          <w:sz w:val="24"/>
          <w:szCs w:val="24"/>
        </w:rPr>
        <w:t xml:space="preserve">Status:          </w:t>
      </w:r>
      <w:r w:rsidRPr="00517D27">
        <w:rPr>
          <w:rFonts w:asciiTheme="minorHAnsi" w:hAnsiTheme="minorHAnsi"/>
          <w:b/>
          <w:sz w:val="24"/>
          <w:szCs w:val="24"/>
        </w:rPr>
        <w:t xml:space="preserve">zaposlen             brezposeln          upokojen              </w:t>
      </w:r>
      <w:r w:rsidR="00BE1E13" w:rsidRPr="00517D27">
        <w:rPr>
          <w:rFonts w:asciiTheme="minorHAnsi" w:hAnsiTheme="minorHAnsi"/>
          <w:b/>
          <w:sz w:val="24"/>
          <w:szCs w:val="24"/>
        </w:rPr>
        <w:t>E- račun</w:t>
      </w:r>
      <w:r w:rsidRPr="00517D27">
        <w:rPr>
          <w:rFonts w:asciiTheme="minorHAnsi" w:hAnsiTheme="minorHAnsi"/>
          <w:b/>
          <w:sz w:val="24"/>
          <w:szCs w:val="24"/>
        </w:rPr>
        <w:t xml:space="preserve">                        </w:t>
      </w:r>
    </w:p>
    <w:p w14:paraId="7EFE0C1B" w14:textId="77777777" w:rsidR="003A0753" w:rsidRPr="00517D27" w:rsidRDefault="003A0753" w:rsidP="003A0753">
      <w:pPr>
        <w:pStyle w:val="Brezrazmikov"/>
        <w:rPr>
          <w:rFonts w:asciiTheme="minorHAnsi" w:hAnsiTheme="minorHAnsi"/>
          <w:b/>
          <w:sz w:val="24"/>
          <w:szCs w:val="24"/>
        </w:rPr>
      </w:pPr>
    </w:p>
    <w:p w14:paraId="7323678F" w14:textId="3F43C5EC" w:rsidR="003A0753" w:rsidRPr="00517D27" w:rsidRDefault="00BE1E13" w:rsidP="003A0753">
      <w:pPr>
        <w:pStyle w:val="Brezrazmikov"/>
        <w:rPr>
          <w:rFonts w:asciiTheme="minorHAnsi" w:hAnsiTheme="minorHAnsi"/>
          <w:sz w:val="24"/>
          <w:szCs w:val="24"/>
        </w:rPr>
      </w:pPr>
      <w:r w:rsidRPr="00517D27">
        <w:rPr>
          <w:rFonts w:asciiTheme="minorHAnsi" w:hAnsiTheme="minorHAnsi"/>
          <w:sz w:val="24"/>
          <w:szCs w:val="24"/>
        </w:rPr>
        <w:t>Z</w:t>
      </w:r>
      <w:r w:rsidR="003A0753" w:rsidRPr="00517D27">
        <w:rPr>
          <w:rFonts w:asciiTheme="minorHAnsi" w:hAnsiTheme="minorHAnsi"/>
          <w:sz w:val="24"/>
          <w:szCs w:val="24"/>
        </w:rPr>
        <w:t>aposlen</w:t>
      </w:r>
      <w:r w:rsidRPr="00517D27">
        <w:rPr>
          <w:rFonts w:asciiTheme="minorHAnsi" w:hAnsiTheme="minorHAnsi"/>
          <w:sz w:val="24"/>
          <w:szCs w:val="24"/>
        </w:rPr>
        <w:t xml:space="preserve"> pri</w:t>
      </w:r>
      <w:r w:rsidR="003A0753" w:rsidRPr="00517D27">
        <w:rPr>
          <w:rFonts w:asciiTheme="minorHAnsi" w:hAnsiTheme="minorHAnsi"/>
          <w:sz w:val="24"/>
          <w:szCs w:val="24"/>
        </w:rPr>
        <w:t>:</w:t>
      </w:r>
      <w:r w:rsidR="003B51B0" w:rsidRPr="00517D27">
        <w:rPr>
          <w:rFonts w:asciiTheme="minorHAnsi" w:hAnsiTheme="minorHAnsi"/>
          <w:sz w:val="24"/>
          <w:szCs w:val="24"/>
        </w:rPr>
        <w:t xml:space="preserve"> </w:t>
      </w:r>
      <w:r w:rsidR="003A0753" w:rsidRPr="00517D27">
        <w:rPr>
          <w:rFonts w:asciiTheme="minorHAnsi" w:hAnsiTheme="minorHAnsi"/>
          <w:sz w:val="24"/>
          <w:szCs w:val="24"/>
        </w:rPr>
        <w:t>_________________________________________________________________</w:t>
      </w:r>
    </w:p>
    <w:p w14:paraId="3048CD9D" w14:textId="77777777" w:rsidR="003A0753" w:rsidRPr="00517D27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</w:p>
    <w:p w14:paraId="7404D2D4" w14:textId="68C9282C" w:rsidR="003A0753" w:rsidRPr="00517D27" w:rsidRDefault="00517D27" w:rsidP="003A0753">
      <w:pPr>
        <w:pStyle w:val="Brezrazmikov"/>
        <w:rPr>
          <w:rFonts w:asciiTheme="minorHAnsi" w:hAnsiTheme="minorHAnsi"/>
          <w:b/>
        </w:rPr>
      </w:pPr>
      <w:r w:rsidRPr="00517D27">
        <w:rPr>
          <w:rFonts w:asciiTheme="minorHAnsi" w:hAnsiTheme="minorHAnsi"/>
          <w:b/>
          <w:bCs/>
          <w:sz w:val="24"/>
          <w:szCs w:val="24"/>
        </w:rPr>
        <w:t>ŠTUDIJSKI PROGRAM</w:t>
      </w:r>
      <w:r w:rsidR="003A0753" w:rsidRPr="00517D27">
        <w:rPr>
          <w:rFonts w:asciiTheme="minorHAnsi" w:hAnsiTheme="minorHAnsi"/>
          <w:sz w:val="24"/>
          <w:szCs w:val="24"/>
        </w:rPr>
        <w:t xml:space="preserve">: </w:t>
      </w:r>
      <w:r w:rsidR="000D6B99" w:rsidRPr="00517D27">
        <w:rPr>
          <w:rFonts w:asciiTheme="minorHAnsi" w:hAnsiTheme="minorHAnsi"/>
        </w:rPr>
        <w:t>(</w:t>
      </w:r>
      <w:r w:rsidRPr="00517D27">
        <w:rPr>
          <w:rFonts w:asciiTheme="minorHAnsi" w:hAnsiTheme="minorHAnsi"/>
        </w:rPr>
        <w:t>obkroži</w:t>
      </w:r>
      <w:r w:rsidR="000D6B99" w:rsidRPr="00517D27">
        <w:rPr>
          <w:rFonts w:asciiTheme="minorHAnsi" w:hAnsiTheme="minorHAnsi"/>
        </w:rPr>
        <w:t>)</w:t>
      </w:r>
      <w:r w:rsidR="003B51B0" w:rsidRPr="00517D27">
        <w:rPr>
          <w:rFonts w:asciiTheme="minorHAnsi" w:hAnsiTheme="minorHAnsi"/>
          <w:sz w:val="24"/>
          <w:szCs w:val="24"/>
        </w:rPr>
        <w:t xml:space="preserve"> </w:t>
      </w:r>
      <w:r w:rsidR="003A0753" w:rsidRPr="00517D27">
        <w:rPr>
          <w:rFonts w:asciiTheme="minorHAnsi" w:hAnsiTheme="minorHAnsi"/>
          <w:sz w:val="24"/>
          <w:szCs w:val="24"/>
        </w:rPr>
        <w:t xml:space="preserve"> </w:t>
      </w:r>
      <w:r w:rsidR="000D6B99" w:rsidRPr="00517D27">
        <w:rPr>
          <w:rFonts w:asciiTheme="minorHAnsi" w:hAnsiTheme="minorHAnsi"/>
          <w:sz w:val="24"/>
          <w:szCs w:val="24"/>
        </w:rPr>
        <w:t xml:space="preserve">    </w:t>
      </w:r>
      <w:r w:rsidR="003B51B0" w:rsidRPr="00517D27">
        <w:rPr>
          <w:rFonts w:asciiTheme="minorHAnsi" w:hAnsiTheme="minorHAnsi"/>
          <w:sz w:val="24"/>
          <w:szCs w:val="24"/>
        </w:rPr>
        <w:t xml:space="preserve"> </w:t>
      </w:r>
      <w:r w:rsidR="000D6B99" w:rsidRPr="00517D27">
        <w:rPr>
          <w:rFonts w:asciiTheme="minorHAnsi" w:hAnsiTheme="minorHAnsi"/>
          <w:sz w:val="24"/>
          <w:szCs w:val="24"/>
        </w:rPr>
        <w:t xml:space="preserve">                                                                </w:t>
      </w:r>
      <w:r w:rsidR="003A0753" w:rsidRPr="00517D27">
        <w:rPr>
          <w:rFonts w:asciiTheme="minorHAnsi" w:hAnsiTheme="minorHAnsi"/>
          <w:sz w:val="24"/>
          <w:szCs w:val="24"/>
        </w:rPr>
        <w:t>letnik: __</w:t>
      </w:r>
      <w:r w:rsidR="00E062DE">
        <w:rPr>
          <w:rFonts w:asciiTheme="minorHAnsi" w:hAnsiTheme="minorHAnsi"/>
          <w:sz w:val="24"/>
          <w:szCs w:val="24"/>
        </w:rPr>
        <w:t>____</w:t>
      </w:r>
      <w:r w:rsidR="003A0753" w:rsidRPr="00517D27">
        <w:rPr>
          <w:rFonts w:asciiTheme="minorHAnsi" w:hAnsiTheme="minorHAnsi"/>
          <w:sz w:val="24"/>
          <w:szCs w:val="24"/>
        </w:rPr>
        <w:t>__</w:t>
      </w:r>
    </w:p>
    <w:p w14:paraId="2AD2C8C9" w14:textId="138EB970" w:rsidR="000D6B99" w:rsidRPr="00517D27" w:rsidRDefault="000D6B99" w:rsidP="000D6B99">
      <w:pPr>
        <w:pStyle w:val="Odstavekseznama"/>
        <w:numPr>
          <w:ilvl w:val="0"/>
          <w:numId w:val="7"/>
        </w:numPr>
        <w:spacing w:after="160" w:line="259" w:lineRule="auto"/>
      </w:pPr>
      <w:r w:rsidRPr="00517D27">
        <w:t>I. stopnja - REDNI študij ……………</w:t>
      </w:r>
      <w:r w:rsidR="00E062DE">
        <w:t>……...</w:t>
      </w:r>
      <w:r w:rsidRPr="00517D27">
        <w:t xml:space="preserve">…. 714-1400 / 714 8 200 / 101 </w:t>
      </w:r>
    </w:p>
    <w:p w14:paraId="736D8150" w14:textId="71C36F3B" w:rsidR="000D6B99" w:rsidRPr="00517D27" w:rsidRDefault="000D6B99" w:rsidP="000D6B99">
      <w:pPr>
        <w:pStyle w:val="Odstavekseznama"/>
        <w:numPr>
          <w:ilvl w:val="0"/>
          <w:numId w:val="7"/>
        </w:numPr>
        <w:spacing w:after="160" w:line="259" w:lineRule="auto"/>
      </w:pPr>
      <w:r w:rsidRPr="00517D27">
        <w:t xml:space="preserve">I. stopnja - IZREDNI študij – </w:t>
      </w:r>
      <w:r w:rsidR="00986EF1">
        <w:t xml:space="preserve">Športno treniranje </w:t>
      </w:r>
      <w:r w:rsidR="00517D27">
        <w:t>……</w:t>
      </w:r>
      <w:r w:rsidR="00E062DE">
        <w:t>…………....</w:t>
      </w:r>
      <w:r w:rsidR="00517D27">
        <w:t>.…</w:t>
      </w:r>
      <w:r w:rsidRPr="00517D27">
        <w:t xml:space="preserve"> 714-9002 / 714 8 661 / 401</w:t>
      </w:r>
    </w:p>
    <w:p w14:paraId="4B06C00A" w14:textId="00135C50" w:rsidR="000D6B99" w:rsidRPr="00517D27" w:rsidRDefault="000D6B99" w:rsidP="000D6B99">
      <w:pPr>
        <w:pStyle w:val="Odstavekseznama"/>
        <w:numPr>
          <w:ilvl w:val="0"/>
          <w:numId w:val="7"/>
        </w:numPr>
        <w:spacing w:after="160" w:line="259" w:lineRule="auto"/>
      </w:pPr>
      <w:r w:rsidRPr="00517D27">
        <w:t>I. stopnja - IZREDNI študij – P</w:t>
      </w:r>
      <w:r w:rsidR="00986EF1">
        <w:t xml:space="preserve">redšolska vzgoja </w:t>
      </w:r>
      <w:r w:rsidRPr="00517D27">
        <w:t>……</w:t>
      </w:r>
      <w:r w:rsidR="00517D27">
        <w:t>……</w:t>
      </w:r>
      <w:r w:rsidR="00E062DE">
        <w:t>……….</w:t>
      </w:r>
      <w:r w:rsidR="00517D27">
        <w:t>.</w:t>
      </w:r>
      <w:r w:rsidRPr="00517D27">
        <w:t>…</w:t>
      </w:r>
      <w:r w:rsidR="00517D27">
        <w:t>.</w:t>
      </w:r>
      <w:r w:rsidRPr="00517D27">
        <w:t xml:space="preserve"> 714-9003 / 714 8 661 / 401</w:t>
      </w:r>
    </w:p>
    <w:p w14:paraId="5D0221B6" w14:textId="77777777" w:rsidR="000D6B99" w:rsidRPr="00517D27" w:rsidRDefault="000D6B99" w:rsidP="000D6B99">
      <w:pPr>
        <w:pStyle w:val="Odstavekseznama"/>
        <w:rPr>
          <w:sz w:val="12"/>
          <w:szCs w:val="12"/>
        </w:rPr>
      </w:pPr>
    </w:p>
    <w:p w14:paraId="35D43A67" w14:textId="1902E555" w:rsidR="000D6B99" w:rsidRPr="00517D27" w:rsidRDefault="000D6B99" w:rsidP="000D6B99">
      <w:pPr>
        <w:pStyle w:val="Odstavekseznama"/>
        <w:numPr>
          <w:ilvl w:val="0"/>
          <w:numId w:val="7"/>
        </w:numPr>
        <w:spacing w:after="160" w:line="259" w:lineRule="auto"/>
      </w:pPr>
      <w:r w:rsidRPr="00517D27">
        <w:t xml:space="preserve">II. stopnja REDNI </w:t>
      </w:r>
      <w:r w:rsidR="00986EF1">
        <w:t xml:space="preserve">študij </w:t>
      </w:r>
      <w:r w:rsidRPr="00517D27">
        <w:t>………………</w:t>
      </w:r>
      <w:r w:rsidR="00E062DE">
        <w:t>..</w:t>
      </w:r>
      <w:r w:rsidRPr="00517D27">
        <w:t>…</w:t>
      </w:r>
      <w:r w:rsidR="00E062DE">
        <w:t>……</w:t>
      </w:r>
      <w:r w:rsidRPr="00517D27">
        <w:t xml:space="preserve">.714-4004 / 714 8 090 / 101 </w:t>
      </w:r>
    </w:p>
    <w:p w14:paraId="29D161DA" w14:textId="51E69EA0" w:rsidR="000D6B99" w:rsidRPr="00517D27" w:rsidRDefault="000D6B99" w:rsidP="000D6B99">
      <w:pPr>
        <w:pStyle w:val="Odstavekseznama"/>
        <w:numPr>
          <w:ilvl w:val="0"/>
          <w:numId w:val="7"/>
        </w:numPr>
        <w:spacing w:after="160" w:line="259" w:lineRule="auto"/>
      </w:pPr>
      <w:r w:rsidRPr="00517D27">
        <w:t xml:space="preserve">II. stopnja IZREDNI </w:t>
      </w:r>
      <w:r w:rsidR="00986EF1">
        <w:t xml:space="preserve"> - Predšolska vzgoja</w:t>
      </w:r>
      <w:r w:rsidRPr="00517D27">
        <w:t xml:space="preserve"> …………………………….…….714-4001 / 714 8 090 / 401 </w:t>
      </w:r>
    </w:p>
    <w:p w14:paraId="60A3B944" w14:textId="7472D93D" w:rsidR="000D6B99" w:rsidRPr="00517D27" w:rsidRDefault="000D6B99" w:rsidP="000D6B99">
      <w:pPr>
        <w:pStyle w:val="Odstavekseznama"/>
        <w:numPr>
          <w:ilvl w:val="0"/>
          <w:numId w:val="7"/>
        </w:numPr>
        <w:spacing w:after="160" w:line="259" w:lineRule="auto"/>
      </w:pPr>
      <w:r w:rsidRPr="00517D27">
        <w:t xml:space="preserve">II. stopnja IZREDNI </w:t>
      </w:r>
      <w:r w:rsidR="00986EF1">
        <w:t xml:space="preserve">- </w:t>
      </w:r>
      <w:r w:rsidRPr="00517D27">
        <w:t xml:space="preserve"> Inkluzija v vzgoji in izobraž</w:t>
      </w:r>
      <w:r w:rsidR="00517D27">
        <w:t xml:space="preserve">evanju </w:t>
      </w:r>
      <w:r w:rsidR="00E062DE">
        <w:t>…………</w:t>
      </w:r>
      <w:r w:rsidRPr="00517D27">
        <w:t xml:space="preserve">..714-4002 / 714 8 090 / 401 </w:t>
      </w:r>
    </w:p>
    <w:p w14:paraId="283125BC" w14:textId="77777777" w:rsidR="000D6B99" w:rsidRPr="00517D27" w:rsidRDefault="000D6B99" w:rsidP="000D6B99">
      <w:pPr>
        <w:pStyle w:val="Odstavekseznama"/>
        <w:rPr>
          <w:sz w:val="12"/>
          <w:szCs w:val="12"/>
        </w:rPr>
      </w:pPr>
    </w:p>
    <w:p w14:paraId="0081660E" w14:textId="20B7BD12" w:rsidR="000D6B99" w:rsidRDefault="000D6B99" w:rsidP="000D6B99">
      <w:pPr>
        <w:pStyle w:val="Odstavekseznama"/>
        <w:numPr>
          <w:ilvl w:val="0"/>
          <w:numId w:val="7"/>
        </w:numPr>
        <w:spacing w:after="160" w:line="259" w:lineRule="auto"/>
      </w:pPr>
      <w:r w:rsidRPr="00517D27">
        <w:t xml:space="preserve">III. stopnja </w:t>
      </w:r>
      <w:r w:rsidR="00986EF1">
        <w:t>IZREDNI - E</w:t>
      </w:r>
      <w:r w:rsidRPr="00517D27">
        <w:t>dukacijske vede ………</w:t>
      </w:r>
      <w:r w:rsidR="00E062DE">
        <w:t>………………………</w:t>
      </w:r>
      <w:r w:rsidRPr="00517D27">
        <w:t>….. 714-8141 / 714 8 050 / 401</w:t>
      </w:r>
    </w:p>
    <w:p w14:paraId="1A6176EE" w14:textId="77777777" w:rsidR="00E062DE" w:rsidRPr="00E062DE" w:rsidRDefault="00E062DE" w:rsidP="00E062DE">
      <w:pPr>
        <w:pStyle w:val="Odstavekseznama"/>
        <w:spacing w:after="160" w:line="259" w:lineRule="auto"/>
        <w:rPr>
          <w:sz w:val="12"/>
          <w:szCs w:val="12"/>
        </w:rPr>
      </w:pPr>
    </w:p>
    <w:p w14:paraId="72C31C06" w14:textId="40A80D11" w:rsidR="003A0753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  <w:r w:rsidRPr="00517D27">
        <w:rPr>
          <w:rFonts w:asciiTheme="minorHAnsi" w:hAnsiTheme="minorHAnsi"/>
          <w:sz w:val="24"/>
          <w:szCs w:val="24"/>
        </w:rPr>
        <w:t>predmet: ____________________________________________________________________</w:t>
      </w:r>
    </w:p>
    <w:p w14:paraId="6756A05D" w14:textId="77777777" w:rsidR="00517D27" w:rsidRDefault="00517D27" w:rsidP="003A0753">
      <w:pPr>
        <w:pStyle w:val="Brezrazmikov"/>
        <w:rPr>
          <w:rFonts w:asciiTheme="minorHAnsi" w:hAnsiTheme="minorHAnsi"/>
          <w:sz w:val="24"/>
          <w:szCs w:val="24"/>
        </w:rPr>
      </w:pPr>
    </w:p>
    <w:p w14:paraId="68FB4134" w14:textId="0A0A113B" w:rsidR="00517D27" w:rsidRPr="00517D27" w:rsidRDefault="00517D27" w:rsidP="003A0753">
      <w:pPr>
        <w:pStyle w:val="Brezrazmikov"/>
        <w:rPr>
          <w:rFonts w:asciiTheme="minorHAnsi" w:hAnsiTheme="minorHAnsi"/>
          <w:b/>
          <w:bCs/>
          <w:sz w:val="24"/>
          <w:szCs w:val="24"/>
        </w:rPr>
      </w:pPr>
      <w:r w:rsidRPr="00517D27">
        <w:rPr>
          <w:rFonts w:asciiTheme="minorHAnsi" w:hAnsiTheme="minorHAnsi"/>
          <w:b/>
          <w:bCs/>
          <w:sz w:val="24"/>
          <w:szCs w:val="24"/>
        </w:rPr>
        <w:t xml:space="preserve">OSTALO: </w:t>
      </w:r>
      <w:r w:rsidRPr="00517D27">
        <w:rPr>
          <w:rFonts w:asciiTheme="minorHAnsi" w:hAnsiTheme="minorHAnsi"/>
          <w:sz w:val="24"/>
          <w:szCs w:val="24"/>
        </w:rPr>
        <w:t>____________________________________________________________________</w:t>
      </w:r>
    </w:p>
    <w:p w14:paraId="421709FD" w14:textId="77777777" w:rsidR="003A0753" w:rsidRPr="00517D27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</w:p>
    <w:p w14:paraId="08E719D6" w14:textId="77777777" w:rsidR="003A0753" w:rsidRPr="00517D27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  <w:r w:rsidRPr="00517D27">
        <w:rPr>
          <w:rFonts w:asciiTheme="minorHAnsi" w:hAnsiTheme="minorHAnsi"/>
          <w:sz w:val="24"/>
          <w:szCs w:val="24"/>
        </w:rPr>
        <w:t>v času od ______________ do ________________ , v kraju ___________________________.</w:t>
      </w:r>
    </w:p>
    <w:p w14:paraId="24D6E1F0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p w14:paraId="62A67AB1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  <w:r w:rsidRPr="00517D27">
        <w:rPr>
          <w:rFonts w:asciiTheme="minorHAnsi" w:hAnsiTheme="minorHAnsi"/>
        </w:rPr>
        <w:t>Opravljeno število pedagoških 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0"/>
        <w:gridCol w:w="1437"/>
        <w:gridCol w:w="2222"/>
        <w:gridCol w:w="2375"/>
      </w:tblGrid>
      <w:tr w:rsidR="003A0753" w:rsidRPr="00517D27" w14:paraId="5A8D27B2" w14:textId="77777777" w:rsidTr="00FC4D65"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D595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Oblika: (ustrezno obkrožite)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8394" w14:textId="77777777" w:rsidR="003A0753" w:rsidRPr="00517D27" w:rsidRDefault="003A0753" w:rsidP="00341008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Število ur: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A56C" w14:textId="6A9DDD8A" w:rsidR="003A0753" w:rsidRPr="00517D27" w:rsidRDefault="003A0753" w:rsidP="00341008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 xml:space="preserve">vrednost  </w:t>
            </w:r>
            <w:r w:rsidR="00BE1E13" w:rsidRPr="00517D27">
              <w:rPr>
                <w:rFonts w:asciiTheme="minorHAnsi" w:hAnsiTheme="minorHAnsi"/>
              </w:rPr>
              <w:t xml:space="preserve">ure v  </w:t>
            </w:r>
            <w:r w:rsidRPr="00517D27">
              <w:rPr>
                <w:rFonts w:asciiTheme="minorHAnsi" w:hAnsiTheme="minorHAnsi"/>
              </w:rPr>
              <w:t>EUR: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0636" w14:textId="263C5A21" w:rsidR="003A0753" w:rsidRPr="00517D27" w:rsidRDefault="00FC4D65" w:rsidP="00341008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S</w:t>
            </w:r>
            <w:r w:rsidR="003A0753" w:rsidRPr="00517D27">
              <w:rPr>
                <w:rFonts w:asciiTheme="minorHAnsi" w:hAnsiTheme="minorHAnsi"/>
              </w:rPr>
              <w:t>kupaj</w:t>
            </w:r>
            <w:r w:rsidR="00BE1E13" w:rsidRPr="00517D27">
              <w:rPr>
                <w:rFonts w:asciiTheme="minorHAnsi" w:hAnsiTheme="minorHAnsi"/>
              </w:rPr>
              <w:t xml:space="preserve"> v EUR</w:t>
            </w:r>
            <w:r w:rsidRPr="00517D27">
              <w:rPr>
                <w:rFonts w:asciiTheme="minorHAnsi" w:hAnsiTheme="minorHAnsi"/>
              </w:rPr>
              <w:t xml:space="preserve"> bruto</w:t>
            </w:r>
            <w:r w:rsidR="003A0753" w:rsidRPr="00517D27">
              <w:rPr>
                <w:rFonts w:asciiTheme="minorHAnsi" w:hAnsiTheme="minorHAnsi"/>
              </w:rPr>
              <w:t>:</w:t>
            </w:r>
          </w:p>
        </w:tc>
      </w:tr>
      <w:tr w:rsidR="003A0753" w:rsidRPr="00517D27" w14:paraId="0789EAB4" w14:textId="77777777" w:rsidTr="00FC4D65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CF06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 xml:space="preserve">Predavanja </w:t>
            </w:r>
            <w:r w:rsidRPr="00517D27">
              <w:rPr>
                <w:rFonts w:asciiTheme="minorHAnsi" w:hAnsiTheme="minorHAnsi"/>
                <w:b/>
              </w:rPr>
              <w:t>PR</w:t>
            </w:r>
            <w:r w:rsidRPr="00517D27">
              <w:rPr>
                <w:rFonts w:asciiTheme="minorHAnsi" w:hAnsiTheme="minorHAnsi"/>
              </w:rPr>
              <w:t xml:space="preserve">, seminar </w:t>
            </w:r>
            <w:r w:rsidRPr="00517D27">
              <w:rPr>
                <w:rFonts w:asciiTheme="minorHAnsi" w:hAnsiTheme="minorHAnsi"/>
                <w:b/>
              </w:rPr>
              <w:t>SE</w:t>
            </w:r>
            <w:r w:rsidRPr="00517D27">
              <w:rPr>
                <w:rFonts w:asciiTheme="minorHAnsi" w:hAnsiTheme="minorHAnsi"/>
              </w:rPr>
              <w:t>,</w:t>
            </w:r>
          </w:p>
          <w:p w14:paraId="1E022115" w14:textId="73846418" w:rsidR="00D7734A" w:rsidRPr="00517D27" w:rsidRDefault="003A0753" w:rsidP="00BE1E13">
            <w:pPr>
              <w:pStyle w:val="Brezrazmikov"/>
              <w:rPr>
                <w:rFonts w:asciiTheme="minorHAnsi" w:hAnsiTheme="minorHAnsi"/>
                <w:b/>
              </w:rPr>
            </w:pPr>
            <w:r w:rsidRPr="00517D27">
              <w:rPr>
                <w:rFonts w:asciiTheme="minorHAnsi" w:hAnsiTheme="minorHAnsi"/>
              </w:rPr>
              <w:t>konzultacije</w:t>
            </w:r>
            <w:r w:rsidR="00BD79BC" w:rsidRPr="00517D27">
              <w:rPr>
                <w:rFonts w:asciiTheme="minorHAnsi" w:hAnsiTheme="minorHAnsi"/>
                <w:b/>
              </w:rPr>
              <w:t xml:space="preserve"> K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EB02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9767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FE91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</w:tr>
      <w:tr w:rsidR="003A0753" w:rsidRPr="00517D27" w14:paraId="38FC7DC8" w14:textId="77777777" w:rsidTr="00FC4D65"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AFC4" w14:textId="77777777" w:rsidR="00862547" w:rsidRPr="00517D27" w:rsidRDefault="00BD79BC" w:rsidP="003A0753">
            <w:pPr>
              <w:pStyle w:val="Brezrazmikov"/>
              <w:rPr>
                <w:rFonts w:asciiTheme="minorHAnsi" w:hAnsiTheme="minorHAnsi"/>
                <w:b/>
              </w:rPr>
            </w:pPr>
            <w:r w:rsidRPr="00517D27">
              <w:rPr>
                <w:rFonts w:asciiTheme="minorHAnsi" w:hAnsiTheme="minorHAnsi"/>
              </w:rPr>
              <w:t>Vaje</w:t>
            </w:r>
          </w:p>
          <w:p w14:paraId="300BB5DE" w14:textId="38849E7F" w:rsidR="00D7734A" w:rsidRPr="00517D27" w:rsidRDefault="00BD79BC" w:rsidP="00BE1E1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  <w:b/>
              </w:rPr>
              <w:t xml:space="preserve">    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D85E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7C5E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0368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</w:tr>
      <w:tr w:rsidR="003A0753" w:rsidRPr="00517D27" w14:paraId="52E7CB8C" w14:textId="77777777" w:rsidTr="00FC4D65"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D39E" w14:textId="15D53288" w:rsidR="00D7734A" w:rsidRPr="00517D27" w:rsidRDefault="003A0753" w:rsidP="00BE1E1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Nastopi (priložiti je potrebno seznam študentov)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1CC8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E9F7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833F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</w:tr>
      <w:tr w:rsidR="003A0753" w:rsidRPr="00517D27" w14:paraId="1283E62B" w14:textId="77777777" w:rsidTr="00FC4D65"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9486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Drugo:</w:t>
            </w:r>
          </w:p>
          <w:p w14:paraId="111F3838" w14:textId="181201F1" w:rsidR="00D7734A" w:rsidRPr="00517D27" w:rsidRDefault="00D7734A" w:rsidP="00BE1E1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6853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29E4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05D7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</w:tr>
    </w:tbl>
    <w:p w14:paraId="6921CA06" w14:textId="49AD1295" w:rsidR="003A0753" w:rsidRPr="00517D27" w:rsidRDefault="00862547" w:rsidP="00986EF1">
      <w:pPr>
        <w:pStyle w:val="Brezrazmikov"/>
        <w:jc w:val="both"/>
        <w:rPr>
          <w:rFonts w:asciiTheme="minorHAnsi" w:hAnsiTheme="minorHAnsi"/>
          <w:sz w:val="20"/>
          <w:szCs w:val="20"/>
        </w:rPr>
      </w:pPr>
      <w:r w:rsidRPr="00517D27">
        <w:rPr>
          <w:rFonts w:asciiTheme="minorHAnsi" w:hAnsiTheme="minorHAnsi"/>
          <w:sz w:val="20"/>
          <w:szCs w:val="20"/>
        </w:rPr>
        <w:t xml:space="preserve">Opravila: </w:t>
      </w:r>
      <w:r w:rsidR="003A0753" w:rsidRPr="00517D27">
        <w:rPr>
          <w:rFonts w:asciiTheme="minorHAnsi" w:hAnsiTheme="minorHAnsi"/>
          <w:sz w:val="20"/>
          <w:szCs w:val="20"/>
        </w:rPr>
        <w:t xml:space="preserve">mentorstvo pri </w:t>
      </w:r>
      <w:r w:rsidR="00986EF1">
        <w:rPr>
          <w:rFonts w:asciiTheme="minorHAnsi" w:hAnsiTheme="minorHAnsi"/>
          <w:sz w:val="20"/>
          <w:szCs w:val="20"/>
        </w:rPr>
        <w:t>zaključnem delu</w:t>
      </w:r>
      <w:r w:rsidR="003A0753" w:rsidRPr="00517D27">
        <w:rPr>
          <w:rFonts w:asciiTheme="minorHAnsi" w:hAnsiTheme="minorHAnsi"/>
          <w:sz w:val="20"/>
          <w:szCs w:val="20"/>
        </w:rPr>
        <w:t xml:space="preserve"> (član, predsednik, mentor, somentor)</w:t>
      </w:r>
      <w:r w:rsidR="00986EF1">
        <w:rPr>
          <w:rFonts w:asciiTheme="minorHAnsi" w:hAnsiTheme="minorHAnsi"/>
          <w:sz w:val="20"/>
          <w:szCs w:val="20"/>
        </w:rPr>
        <w:t xml:space="preserve"> </w:t>
      </w:r>
      <w:r w:rsidR="003A0753" w:rsidRPr="00517D27">
        <w:rPr>
          <w:rFonts w:asciiTheme="minorHAnsi" w:hAnsiTheme="minorHAnsi"/>
          <w:sz w:val="20"/>
          <w:szCs w:val="20"/>
        </w:rPr>
        <w:t>– se obračunajo na osnovi evidence referata za študentske zadeve.</w:t>
      </w:r>
    </w:p>
    <w:p w14:paraId="72942122" w14:textId="77777777" w:rsidR="003A0753" w:rsidRPr="00517D27" w:rsidRDefault="003A0753" w:rsidP="003C5427">
      <w:pPr>
        <w:pStyle w:val="Brezrazmikov"/>
        <w:rPr>
          <w:rFonts w:asciiTheme="minorHAnsi" w:hAnsiTheme="minorHAnsi"/>
          <w:b/>
          <w:sz w:val="28"/>
          <w:szCs w:val="28"/>
        </w:rPr>
      </w:pPr>
      <w:r w:rsidRPr="00517D27">
        <w:rPr>
          <w:rFonts w:asciiTheme="minorHAnsi" w:hAnsiTheme="minorHAnsi"/>
          <w:b/>
          <w:sz w:val="28"/>
          <w:szCs w:val="28"/>
        </w:rPr>
        <w:lastRenderedPageBreak/>
        <w:t>POROČILO O DEJANSKIH STROŠKIH V ZVEZI Z DELOM</w:t>
      </w:r>
      <w:r w:rsidR="00D96E46" w:rsidRPr="00517D27">
        <w:rPr>
          <w:rFonts w:asciiTheme="minorHAnsi" w:hAnsiTheme="minorHAnsi"/>
          <w:b/>
          <w:sz w:val="28"/>
          <w:szCs w:val="28"/>
        </w:rPr>
        <w:t xml:space="preserve"> ZA ZUNANJE SODELAVCE,</w:t>
      </w:r>
    </w:p>
    <w:p w14:paraId="0F4F1899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tbl>
      <w:tblPr>
        <w:tblStyle w:val="Tabelamrea"/>
        <w:tblW w:w="9606" w:type="dxa"/>
        <w:tblLayout w:type="fixed"/>
        <w:tblLook w:val="01E0" w:firstRow="1" w:lastRow="1" w:firstColumn="1" w:lastColumn="1" w:noHBand="0" w:noVBand="0"/>
      </w:tblPr>
      <w:tblGrid>
        <w:gridCol w:w="1242"/>
        <w:gridCol w:w="1276"/>
        <w:gridCol w:w="1701"/>
        <w:gridCol w:w="1134"/>
        <w:gridCol w:w="3119"/>
        <w:gridCol w:w="1134"/>
      </w:tblGrid>
      <w:tr w:rsidR="00BC2D15" w:rsidRPr="00517D27" w14:paraId="3D0F1FA4" w14:textId="77777777" w:rsidTr="00BC2D15">
        <w:tc>
          <w:tcPr>
            <w:tcW w:w="1242" w:type="dxa"/>
            <w:vMerge w:val="restart"/>
          </w:tcPr>
          <w:p w14:paraId="686F64D2" w14:textId="77777777" w:rsidR="00BC2D15" w:rsidRPr="00517D27" w:rsidRDefault="00BC2D15" w:rsidP="00CE61D4">
            <w:pPr>
              <w:pStyle w:val="Brezrazmikov"/>
              <w:jc w:val="center"/>
              <w:rPr>
                <w:rFonts w:asciiTheme="minorHAnsi" w:hAnsiTheme="minorHAnsi"/>
              </w:rPr>
            </w:pPr>
          </w:p>
          <w:p w14:paraId="147BB1D2" w14:textId="77777777" w:rsidR="00BC2D15" w:rsidRPr="00517D27" w:rsidRDefault="00BC2D15" w:rsidP="00CE61D4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datum</w:t>
            </w:r>
          </w:p>
        </w:tc>
        <w:tc>
          <w:tcPr>
            <w:tcW w:w="1276" w:type="dxa"/>
            <w:vMerge w:val="restart"/>
          </w:tcPr>
          <w:p w14:paraId="68617D7C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število ur</w:t>
            </w:r>
          </w:p>
          <w:p w14:paraId="7F17E0B9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in oblika dela</w:t>
            </w:r>
          </w:p>
        </w:tc>
        <w:tc>
          <w:tcPr>
            <w:tcW w:w="1701" w:type="dxa"/>
            <w:vMerge w:val="restart"/>
          </w:tcPr>
          <w:p w14:paraId="521521E0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prevoz na relaciji</w:t>
            </w:r>
          </w:p>
          <w:p w14:paraId="0FC17435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od - do</w:t>
            </w:r>
          </w:p>
        </w:tc>
        <w:tc>
          <w:tcPr>
            <w:tcW w:w="4253" w:type="dxa"/>
            <w:gridSpan w:val="2"/>
          </w:tcPr>
          <w:p w14:paraId="0B93C2F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prevozno sredstvo: - osebni avto</w:t>
            </w:r>
          </w:p>
          <w:p w14:paraId="3EAB2990" w14:textId="77777777" w:rsidR="00BC2D15" w:rsidRPr="00517D27" w:rsidRDefault="00BC2D15" w:rsidP="00DE0F2F">
            <w:pPr>
              <w:pStyle w:val="Brezrazmikov"/>
              <w:ind w:left="405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 xml:space="preserve">                           - vlak (priloga vozovnica)</w:t>
            </w:r>
          </w:p>
        </w:tc>
        <w:tc>
          <w:tcPr>
            <w:tcW w:w="1134" w:type="dxa"/>
          </w:tcPr>
          <w:p w14:paraId="47665D1E" w14:textId="77777777" w:rsidR="00BC2D15" w:rsidRPr="00517D27" w:rsidRDefault="00BC2D15" w:rsidP="00BC2D15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opombe</w:t>
            </w:r>
          </w:p>
        </w:tc>
      </w:tr>
      <w:tr w:rsidR="00BC2D15" w:rsidRPr="00517D27" w14:paraId="75605B10" w14:textId="77777777" w:rsidTr="00BC2D15">
        <w:tc>
          <w:tcPr>
            <w:tcW w:w="1242" w:type="dxa"/>
            <w:vMerge/>
          </w:tcPr>
          <w:p w14:paraId="083DA4F5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vMerge/>
          </w:tcPr>
          <w:p w14:paraId="3FEDFE55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vMerge/>
          </w:tcPr>
          <w:p w14:paraId="2842C69E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4CA56AB" w14:textId="5078C057" w:rsidR="00BC2D15" w:rsidRPr="00517D27" w:rsidRDefault="00221832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š</w:t>
            </w:r>
            <w:r w:rsidR="00BE1E13" w:rsidRPr="00517D27">
              <w:rPr>
                <w:rFonts w:asciiTheme="minorHAnsi" w:hAnsiTheme="minorHAnsi"/>
              </w:rPr>
              <w:t>tevilo km</w:t>
            </w:r>
          </w:p>
        </w:tc>
        <w:tc>
          <w:tcPr>
            <w:tcW w:w="3119" w:type="dxa"/>
          </w:tcPr>
          <w:p w14:paraId="3F9CFE39" w14:textId="77777777" w:rsidR="00634BFC" w:rsidRDefault="00634BFC" w:rsidP="003A0753">
            <w:pPr>
              <w:pStyle w:val="Brezrazmikov"/>
              <w:jc w:val="center"/>
              <w:rPr>
                <w:rFonts w:asciiTheme="minorHAnsi" w:hAnsiTheme="minorHAnsi"/>
                <w:color w:val="000000"/>
                <w:shd w:val="clear" w:color="auto" w:fill="FFFFFF"/>
              </w:rPr>
            </w:pPr>
          </w:p>
          <w:p w14:paraId="016BAB9A" w14:textId="5A3BB509" w:rsidR="00BC2D15" w:rsidRPr="00517D27" w:rsidRDefault="00BE1E13" w:rsidP="003A0753">
            <w:pPr>
              <w:pStyle w:val="Brezrazmikov"/>
              <w:jc w:val="center"/>
              <w:rPr>
                <w:rFonts w:asciiTheme="minorHAnsi" w:hAnsiTheme="minorHAnsi"/>
                <w:color w:val="000000"/>
                <w:shd w:val="clear" w:color="auto" w:fill="FFFFFF"/>
              </w:rPr>
            </w:pPr>
            <w:r w:rsidRPr="00517D27">
              <w:rPr>
                <w:rFonts w:asciiTheme="minorHAnsi" w:hAnsiTheme="minorHAnsi"/>
                <w:color w:val="000000"/>
                <w:shd w:val="clear" w:color="auto" w:fill="FFFFFF"/>
              </w:rPr>
              <w:t>znesek</w:t>
            </w:r>
          </w:p>
        </w:tc>
        <w:tc>
          <w:tcPr>
            <w:tcW w:w="1134" w:type="dxa"/>
          </w:tcPr>
          <w:p w14:paraId="1AA2DF61" w14:textId="77777777" w:rsidR="00BC2D15" w:rsidRPr="00517D27" w:rsidRDefault="007B1E6A" w:rsidP="003A0753">
            <w:pPr>
              <w:pStyle w:val="Brezrazmikov"/>
              <w:jc w:val="center"/>
              <w:rPr>
                <w:rFonts w:asciiTheme="minorHAnsi" w:hAnsiTheme="minorHAnsi"/>
                <w:color w:val="000000"/>
                <w:shd w:val="clear" w:color="auto" w:fill="FFFFFF"/>
              </w:rPr>
            </w:pPr>
            <w:r w:rsidRPr="00517D27">
              <w:rPr>
                <w:rFonts w:asciiTheme="minorHAnsi" w:hAnsiTheme="minorHAnsi"/>
                <w:color w:val="000000"/>
                <w:shd w:val="clear" w:color="auto" w:fill="FFFFFF"/>
              </w:rPr>
              <w:t>š</w:t>
            </w:r>
            <w:r w:rsidR="00BC2D15" w:rsidRPr="00517D27">
              <w:rPr>
                <w:rFonts w:asciiTheme="minorHAnsi" w:hAnsiTheme="minorHAnsi"/>
                <w:color w:val="000000"/>
                <w:shd w:val="clear" w:color="auto" w:fill="FFFFFF"/>
              </w:rPr>
              <w:t>tudijske zadeve</w:t>
            </w:r>
          </w:p>
        </w:tc>
      </w:tr>
      <w:tr w:rsidR="00BC2D15" w:rsidRPr="00517D27" w14:paraId="17E3097F" w14:textId="77777777" w:rsidTr="00BC2D15">
        <w:trPr>
          <w:trHeight w:val="454"/>
        </w:trPr>
        <w:tc>
          <w:tcPr>
            <w:tcW w:w="1242" w:type="dxa"/>
          </w:tcPr>
          <w:p w14:paraId="0C925D7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6617E4E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DB59A3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AE9BBB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73D455B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3E94AB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2353E3DD" w14:textId="77777777" w:rsidTr="00BC2D15">
        <w:trPr>
          <w:trHeight w:val="454"/>
        </w:trPr>
        <w:tc>
          <w:tcPr>
            <w:tcW w:w="1242" w:type="dxa"/>
          </w:tcPr>
          <w:p w14:paraId="7BF0128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440359C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F98CD16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400A70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181374F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D7A993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09FD84DF" w14:textId="77777777" w:rsidTr="00BC2D15">
        <w:trPr>
          <w:trHeight w:val="454"/>
        </w:trPr>
        <w:tc>
          <w:tcPr>
            <w:tcW w:w="1242" w:type="dxa"/>
          </w:tcPr>
          <w:p w14:paraId="645960D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53E3E8F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96E6BE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C2D907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0B0D385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5376A8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1C751029" w14:textId="77777777" w:rsidTr="00BC2D15">
        <w:trPr>
          <w:trHeight w:val="454"/>
        </w:trPr>
        <w:tc>
          <w:tcPr>
            <w:tcW w:w="1242" w:type="dxa"/>
          </w:tcPr>
          <w:p w14:paraId="5DDF26B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54DD342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527087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57DD6C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47A5D76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0446F7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55AFE46D" w14:textId="77777777" w:rsidTr="00BC2D15">
        <w:trPr>
          <w:trHeight w:val="454"/>
        </w:trPr>
        <w:tc>
          <w:tcPr>
            <w:tcW w:w="1242" w:type="dxa"/>
          </w:tcPr>
          <w:p w14:paraId="51F9A5E6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715E3A7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6F53C1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90E66C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48893A1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385F90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28845ECD" w14:textId="77777777" w:rsidTr="00BC2D15">
        <w:trPr>
          <w:trHeight w:val="454"/>
        </w:trPr>
        <w:tc>
          <w:tcPr>
            <w:tcW w:w="1242" w:type="dxa"/>
          </w:tcPr>
          <w:p w14:paraId="57DB03B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082B30D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BFD975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AA50D9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39078A9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15D6F5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64858A38" w14:textId="77777777" w:rsidTr="00BC2D15">
        <w:trPr>
          <w:trHeight w:val="454"/>
        </w:trPr>
        <w:tc>
          <w:tcPr>
            <w:tcW w:w="1242" w:type="dxa"/>
          </w:tcPr>
          <w:p w14:paraId="7935B95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D14E4E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59F1E2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454B80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4123BF2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369FFC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0815D6A7" w14:textId="77777777" w:rsidTr="00BC2D15">
        <w:trPr>
          <w:trHeight w:val="454"/>
        </w:trPr>
        <w:tc>
          <w:tcPr>
            <w:tcW w:w="1242" w:type="dxa"/>
          </w:tcPr>
          <w:p w14:paraId="721470E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53BBFE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03E027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5F1919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2F6BC33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42E1CD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5B96918A" w14:textId="77777777" w:rsidTr="00BC2D15">
        <w:trPr>
          <w:trHeight w:val="454"/>
        </w:trPr>
        <w:tc>
          <w:tcPr>
            <w:tcW w:w="1242" w:type="dxa"/>
          </w:tcPr>
          <w:p w14:paraId="48D8770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335AD70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EF8FE9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14AC94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5D18A95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6266FA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44003F91" w14:textId="77777777" w:rsidTr="00BC2D15">
        <w:trPr>
          <w:trHeight w:val="454"/>
        </w:trPr>
        <w:tc>
          <w:tcPr>
            <w:tcW w:w="1242" w:type="dxa"/>
          </w:tcPr>
          <w:p w14:paraId="3A5A519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35F914B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2F9CFB9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46D79E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66EB1BF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649BB1C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0C600EEA" w14:textId="77777777" w:rsidTr="00BC2D15">
        <w:trPr>
          <w:trHeight w:val="454"/>
        </w:trPr>
        <w:tc>
          <w:tcPr>
            <w:tcW w:w="1242" w:type="dxa"/>
          </w:tcPr>
          <w:p w14:paraId="5893657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29A813C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00C27D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D62304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1AE43D8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1198DC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7F88440A" w14:textId="77777777" w:rsidTr="00BC2D15">
        <w:trPr>
          <w:trHeight w:val="454"/>
        </w:trPr>
        <w:tc>
          <w:tcPr>
            <w:tcW w:w="1242" w:type="dxa"/>
          </w:tcPr>
          <w:p w14:paraId="5C28ECC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290FF92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4D6918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69AD18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4C63D7F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D610EF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454B17B0" w14:textId="77777777" w:rsidTr="00BC2D15">
        <w:trPr>
          <w:trHeight w:val="454"/>
        </w:trPr>
        <w:tc>
          <w:tcPr>
            <w:tcW w:w="1242" w:type="dxa"/>
          </w:tcPr>
          <w:p w14:paraId="29A72ED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0DBBD31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99D873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B59713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21585CC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5EB774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613A393C" w14:textId="77777777" w:rsidTr="00BC2D15">
        <w:trPr>
          <w:trHeight w:val="454"/>
        </w:trPr>
        <w:tc>
          <w:tcPr>
            <w:tcW w:w="1242" w:type="dxa"/>
          </w:tcPr>
          <w:p w14:paraId="6CD8865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49A5A0E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21B734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223043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3465E1D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395B47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6C2DA5E0" w14:textId="77777777" w:rsidTr="00BC2D15">
        <w:trPr>
          <w:trHeight w:val="454"/>
        </w:trPr>
        <w:tc>
          <w:tcPr>
            <w:tcW w:w="1242" w:type="dxa"/>
          </w:tcPr>
          <w:p w14:paraId="11B2AF7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0F02BEC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75CA70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880011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21B5E76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A7C434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3BE7A27E" w14:textId="77777777" w:rsidTr="00BC2D15">
        <w:trPr>
          <w:trHeight w:val="454"/>
        </w:trPr>
        <w:tc>
          <w:tcPr>
            <w:tcW w:w="1242" w:type="dxa"/>
          </w:tcPr>
          <w:p w14:paraId="2E416D3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F07FE7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10B933F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C0BF27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616251C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3E7BA6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34EA5601" w14:textId="77777777" w:rsidTr="00BC2D15">
        <w:trPr>
          <w:trHeight w:val="454"/>
        </w:trPr>
        <w:tc>
          <w:tcPr>
            <w:tcW w:w="1242" w:type="dxa"/>
          </w:tcPr>
          <w:p w14:paraId="40518CC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39248F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E061F0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BE1D7B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221E597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15BAC36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2398F42D" w14:textId="77777777" w:rsidTr="00BC2D15">
        <w:trPr>
          <w:trHeight w:val="454"/>
        </w:trPr>
        <w:tc>
          <w:tcPr>
            <w:tcW w:w="1242" w:type="dxa"/>
          </w:tcPr>
          <w:p w14:paraId="1CF23BA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3E7727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11EF39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B72E9F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52857FB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6681FB7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</w:tbl>
    <w:p w14:paraId="3DDC240F" w14:textId="77777777" w:rsidR="003A0753" w:rsidRPr="00517D27" w:rsidRDefault="003A0753" w:rsidP="003A0753">
      <w:pPr>
        <w:pStyle w:val="Brezrazmikov"/>
      </w:pPr>
    </w:p>
    <w:p w14:paraId="73418E71" w14:textId="77777777" w:rsidR="00361F9A" w:rsidRDefault="00361F9A" w:rsidP="003A0753">
      <w:pPr>
        <w:pStyle w:val="Brezrazmikov"/>
        <w:rPr>
          <w:rFonts w:asciiTheme="minorHAnsi" w:hAnsiTheme="minorHAnsi"/>
        </w:rPr>
      </w:pPr>
    </w:p>
    <w:p w14:paraId="3CE43E9B" w14:textId="77777777" w:rsidR="00361F9A" w:rsidRDefault="00361F9A" w:rsidP="003A0753">
      <w:pPr>
        <w:pStyle w:val="Brezrazmikov"/>
        <w:rPr>
          <w:rFonts w:asciiTheme="minorHAnsi" w:hAnsiTheme="minorHAnsi"/>
        </w:rPr>
      </w:pPr>
    </w:p>
    <w:p w14:paraId="416038C1" w14:textId="3502863A" w:rsidR="003A0753" w:rsidRPr="00517D27" w:rsidRDefault="003A0753" w:rsidP="003A0753">
      <w:pPr>
        <w:pStyle w:val="Brezrazmikov"/>
        <w:rPr>
          <w:rFonts w:asciiTheme="minorHAnsi" w:hAnsiTheme="minorHAnsi"/>
        </w:rPr>
      </w:pPr>
      <w:r w:rsidRPr="00517D27">
        <w:rPr>
          <w:rFonts w:asciiTheme="minorHAnsi" w:hAnsiTheme="minorHAnsi"/>
        </w:rPr>
        <w:t>Kraj in datum: ____</w:t>
      </w:r>
      <w:r w:rsidR="00BD79BC" w:rsidRPr="00517D27">
        <w:rPr>
          <w:rFonts w:asciiTheme="minorHAnsi" w:hAnsiTheme="minorHAnsi"/>
        </w:rPr>
        <w:t>________________ Podpis izvajalca</w:t>
      </w:r>
      <w:r w:rsidRPr="00517D27">
        <w:rPr>
          <w:rFonts w:asciiTheme="minorHAnsi" w:hAnsiTheme="minorHAnsi"/>
        </w:rPr>
        <w:t>:</w:t>
      </w:r>
      <w:r w:rsidR="003B51B0" w:rsidRPr="00517D27">
        <w:rPr>
          <w:rFonts w:asciiTheme="minorHAnsi" w:hAnsiTheme="minorHAnsi"/>
        </w:rPr>
        <w:t xml:space="preserve"> </w:t>
      </w:r>
      <w:r w:rsidRPr="00517D27">
        <w:rPr>
          <w:rFonts w:asciiTheme="minorHAnsi" w:hAnsiTheme="minorHAnsi"/>
        </w:rPr>
        <w:t>_______________________________</w:t>
      </w:r>
    </w:p>
    <w:p w14:paraId="236E0DC5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p w14:paraId="62C7B081" w14:textId="77777777" w:rsidR="00361F9A" w:rsidRDefault="00361F9A" w:rsidP="003A0753">
      <w:pPr>
        <w:pStyle w:val="Brezrazmikov"/>
        <w:rPr>
          <w:rFonts w:asciiTheme="minorHAnsi" w:hAnsiTheme="minorHAnsi"/>
        </w:rPr>
      </w:pPr>
    </w:p>
    <w:p w14:paraId="5013073F" w14:textId="1B428A7D" w:rsidR="003A0753" w:rsidRPr="00517D27" w:rsidRDefault="003A0753" w:rsidP="003A0753">
      <w:pPr>
        <w:pStyle w:val="Brezrazmikov"/>
        <w:rPr>
          <w:rFonts w:asciiTheme="minorHAnsi" w:hAnsiTheme="minorHAnsi"/>
        </w:rPr>
      </w:pPr>
      <w:r w:rsidRPr="00517D27">
        <w:rPr>
          <w:rFonts w:asciiTheme="minorHAnsi" w:hAnsiTheme="minorHAnsi"/>
        </w:rPr>
        <w:t xml:space="preserve">Pregledal: ________________________ </w:t>
      </w:r>
    </w:p>
    <w:p w14:paraId="0509DD13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p w14:paraId="6672C591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p w14:paraId="41DC6C1B" w14:textId="08E89680" w:rsidR="00A873CF" w:rsidRPr="003A0753" w:rsidRDefault="00A873CF" w:rsidP="00D43797">
      <w:pPr>
        <w:pStyle w:val="Brezrazmikov"/>
        <w:jc w:val="both"/>
        <w:rPr>
          <w:rFonts w:asciiTheme="minorHAnsi" w:hAnsiTheme="minorHAnsi"/>
          <w:lang w:val="pt-BR"/>
        </w:rPr>
      </w:pPr>
      <w:r w:rsidRPr="00517D27">
        <w:rPr>
          <w:rFonts w:asciiTheme="minorHAnsi" w:hAnsiTheme="minorHAnsi"/>
        </w:rPr>
        <w:t xml:space="preserve">Poročilo oddajte po opravljenem delu najkasneje </w:t>
      </w:r>
      <w:r w:rsidR="00BC2D15" w:rsidRPr="00517D27">
        <w:rPr>
          <w:rFonts w:asciiTheme="minorHAnsi" w:hAnsiTheme="minorHAnsi"/>
          <w:b/>
          <w:u w:val="single"/>
        </w:rPr>
        <w:t>do 1</w:t>
      </w:r>
      <w:r w:rsidRPr="00517D27">
        <w:rPr>
          <w:rFonts w:asciiTheme="minorHAnsi" w:hAnsiTheme="minorHAnsi"/>
          <w:b/>
          <w:u w:val="single"/>
        </w:rPr>
        <w:t>. v mesecu</w:t>
      </w:r>
      <w:r w:rsidR="00BC2D15" w:rsidRPr="00517D27">
        <w:rPr>
          <w:rFonts w:asciiTheme="minorHAnsi" w:hAnsiTheme="minorHAnsi"/>
        </w:rPr>
        <w:t xml:space="preserve"> v </w:t>
      </w:r>
      <w:r w:rsidR="00D43797" w:rsidRPr="00517D27">
        <w:rPr>
          <w:rFonts w:asciiTheme="minorHAnsi" w:hAnsiTheme="minorHAnsi"/>
        </w:rPr>
        <w:t>S</w:t>
      </w:r>
      <w:r w:rsidR="00BC2D15" w:rsidRPr="00517D27">
        <w:rPr>
          <w:rFonts w:asciiTheme="minorHAnsi" w:hAnsiTheme="minorHAnsi"/>
        </w:rPr>
        <w:t>lužbo</w:t>
      </w:r>
      <w:r w:rsidRPr="00517D27">
        <w:rPr>
          <w:rFonts w:asciiTheme="minorHAnsi" w:hAnsiTheme="minorHAnsi"/>
        </w:rPr>
        <w:t xml:space="preserve"> za </w:t>
      </w:r>
      <w:r w:rsidR="00BC2D15" w:rsidRPr="00517D27">
        <w:rPr>
          <w:rFonts w:asciiTheme="minorHAnsi" w:hAnsiTheme="minorHAnsi"/>
        </w:rPr>
        <w:t>študijske</w:t>
      </w:r>
      <w:r w:rsidR="00A02497" w:rsidRPr="00517D27">
        <w:rPr>
          <w:rFonts w:asciiTheme="minorHAnsi" w:hAnsiTheme="minorHAnsi"/>
        </w:rPr>
        <w:t xml:space="preserve"> zadeve</w:t>
      </w:r>
      <w:r w:rsidR="00D7734A" w:rsidRPr="00517D27">
        <w:rPr>
          <w:rFonts w:asciiTheme="minorHAnsi" w:hAnsiTheme="minorHAnsi"/>
        </w:rPr>
        <w:t xml:space="preserve"> </w:t>
      </w:r>
      <w:r w:rsidR="00D43797" w:rsidRPr="00517D27">
        <w:rPr>
          <w:rFonts w:asciiTheme="minorHAnsi" w:hAnsiTheme="minorHAnsi"/>
        </w:rPr>
        <w:t>Nataši Kuzma</w:t>
      </w:r>
      <w:r w:rsidRPr="00517D27">
        <w:rPr>
          <w:rFonts w:asciiTheme="minorHAnsi" w:hAnsiTheme="minorHAnsi"/>
        </w:rPr>
        <w:t>.</w:t>
      </w:r>
    </w:p>
    <w:sectPr w:rsidR="00A873CF" w:rsidRPr="003A0753" w:rsidSect="004B15F8">
      <w:footerReference w:type="default" r:id="rId12"/>
      <w:headerReference w:type="first" r:id="rId13"/>
      <w:footerReference w:type="first" r:id="rId14"/>
      <w:pgSz w:w="11906" w:h="16838" w:code="9"/>
      <w:pgMar w:top="1418" w:right="1361" w:bottom="1418" w:left="136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A3C45" w14:textId="77777777" w:rsidR="009F2FD8" w:rsidRPr="00517D27" w:rsidRDefault="009F2FD8" w:rsidP="00BB5C4F">
      <w:pPr>
        <w:spacing w:after="0"/>
      </w:pPr>
      <w:r w:rsidRPr="00517D27">
        <w:separator/>
      </w:r>
    </w:p>
  </w:endnote>
  <w:endnote w:type="continuationSeparator" w:id="0">
    <w:p w14:paraId="73B9DC85" w14:textId="77777777" w:rsidR="009F2FD8" w:rsidRPr="00517D27" w:rsidRDefault="009F2FD8" w:rsidP="00BB5C4F">
      <w:pPr>
        <w:spacing w:after="0"/>
      </w:pPr>
      <w:r w:rsidRPr="00517D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8275" w14:textId="77777777" w:rsidR="00D17A99" w:rsidRPr="00517D27" w:rsidRDefault="00413C63" w:rsidP="00D17A99">
    <w:pPr>
      <w:pStyle w:val="Noga"/>
      <w:jc w:val="center"/>
      <w:rPr>
        <w:color w:val="006A8E"/>
        <w:sz w:val="18"/>
      </w:rPr>
    </w:pPr>
    <w:r w:rsidRPr="00517D27">
      <w:rPr>
        <w:color w:val="006A8E"/>
        <w:sz w:val="18"/>
      </w:rPr>
      <w:fldChar w:fldCharType="begin"/>
    </w:r>
    <w:r w:rsidRPr="00517D27">
      <w:rPr>
        <w:color w:val="006A8E"/>
        <w:sz w:val="18"/>
      </w:rPr>
      <w:instrText xml:space="preserve"> PAGE  \* Arabic  \* MERGEFORMAT </w:instrText>
    </w:r>
    <w:r w:rsidRPr="00517D27">
      <w:rPr>
        <w:color w:val="006A8E"/>
        <w:sz w:val="18"/>
      </w:rPr>
      <w:fldChar w:fldCharType="separate"/>
    </w:r>
    <w:r w:rsidR="009F337C" w:rsidRPr="00517D27">
      <w:rPr>
        <w:color w:val="006A8E"/>
        <w:sz w:val="18"/>
      </w:rPr>
      <w:t>2</w:t>
    </w:r>
    <w:r w:rsidRPr="00517D27">
      <w:rPr>
        <w:color w:val="006A8E"/>
        <w:sz w:val="18"/>
      </w:rPr>
      <w:fldChar w:fldCharType="end"/>
    </w:r>
    <w:r w:rsidRPr="00517D27">
      <w:rPr>
        <w:color w:val="006A8E"/>
        <w:sz w:val="18"/>
      </w:rPr>
      <w:t xml:space="preserve"> / </w:t>
    </w:r>
    <w:r w:rsidRPr="00517D27">
      <w:rPr>
        <w:color w:val="006A8E"/>
        <w:sz w:val="18"/>
      </w:rPr>
      <w:fldChar w:fldCharType="begin"/>
    </w:r>
    <w:r w:rsidRPr="00517D27">
      <w:rPr>
        <w:color w:val="006A8E"/>
        <w:sz w:val="18"/>
      </w:rPr>
      <w:instrText xml:space="preserve"> NUMPAGES  \* Arabic  \* MERGEFORMAT </w:instrText>
    </w:r>
    <w:r w:rsidRPr="00517D27">
      <w:rPr>
        <w:color w:val="006A8E"/>
        <w:sz w:val="18"/>
      </w:rPr>
      <w:fldChar w:fldCharType="separate"/>
    </w:r>
    <w:r w:rsidR="009F337C" w:rsidRPr="00517D27">
      <w:rPr>
        <w:color w:val="006A8E"/>
        <w:sz w:val="18"/>
      </w:rPr>
      <w:t>2</w:t>
    </w:r>
    <w:r w:rsidRPr="00517D27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699F2" w14:textId="2AECE3D7" w:rsidR="0028526B" w:rsidRPr="00517D27" w:rsidRDefault="00D17247" w:rsidP="008915B7">
    <w:pPr>
      <w:pStyle w:val="Noga"/>
      <w:jc w:val="center"/>
      <w:rPr>
        <w:color w:val="006A8E"/>
        <w:sz w:val="18"/>
      </w:rPr>
    </w:pPr>
    <w:r w:rsidRPr="00517D27">
      <w:rPr>
        <w:color w:val="006A8E"/>
        <w:sz w:val="18"/>
      </w:rPr>
      <w:t xml:space="preserve">                                                                                         </w:t>
    </w:r>
    <w:r w:rsidRPr="00517D27">
      <w:rPr>
        <w:color w:val="006A8E"/>
        <w:sz w:val="36"/>
        <w:szCs w:val="36"/>
      </w:rPr>
      <w:t>OBRNI!</w:t>
    </w:r>
  </w:p>
  <w:p w14:paraId="17ECB6CD" w14:textId="77777777" w:rsidR="007C4B80" w:rsidRPr="00517D27" w:rsidRDefault="007C4B80" w:rsidP="008915B7">
    <w:pPr>
      <w:pStyle w:val="Noga"/>
      <w:jc w:val="center"/>
      <w:rPr>
        <w:color w:val="006A8E"/>
        <w:spacing w:val="-4"/>
        <w:sz w:val="18"/>
      </w:rPr>
    </w:pPr>
  </w:p>
  <w:p w14:paraId="6F2DA0CD" w14:textId="5CC2B909" w:rsidR="00D17A99" w:rsidRPr="00517D27" w:rsidRDefault="008915B7" w:rsidP="008915B7">
    <w:pPr>
      <w:pStyle w:val="Noga"/>
      <w:jc w:val="center"/>
      <w:rPr>
        <w:color w:val="006A8E"/>
        <w:spacing w:val="-4"/>
        <w:sz w:val="18"/>
        <w:szCs w:val="18"/>
      </w:rPr>
    </w:pPr>
    <w:proofErr w:type="spellStart"/>
    <w:r w:rsidRPr="00517D27">
      <w:rPr>
        <w:rStyle w:val="A1"/>
        <w:rFonts w:ascii="Calibri" w:hAnsi="Calibri"/>
        <w:spacing w:val="-4"/>
        <w:sz w:val="18"/>
        <w:szCs w:val="18"/>
      </w:rPr>
      <w:t>w</w:t>
    </w:r>
    <w:r w:rsidR="00D17247" w:rsidRPr="00517D27">
      <w:rPr>
        <w:rStyle w:val="A1"/>
        <w:rFonts w:ascii="Calibri" w:hAnsi="Calibri"/>
        <w:spacing w:val="-4"/>
        <w:sz w:val="18"/>
        <w:szCs w:val="18"/>
      </w:rPr>
      <w:t>ww.pef.um.si</w:t>
    </w:r>
    <w:proofErr w:type="spellEnd"/>
    <w:r w:rsidR="00D17247" w:rsidRPr="00517D27">
      <w:rPr>
        <w:rStyle w:val="A1"/>
        <w:rFonts w:ascii="Calibri" w:hAnsi="Calibri"/>
        <w:spacing w:val="-4"/>
        <w:sz w:val="18"/>
        <w:szCs w:val="18"/>
      </w:rPr>
      <w:t xml:space="preserve"> | </w:t>
    </w:r>
    <w:proofErr w:type="spellStart"/>
    <w:r w:rsidR="00D17247" w:rsidRPr="00517D27">
      <w:rPr>
        <w:rStyle w:val="A1"/>
        <w:rFonts w:ascii="Calibri" w:hAnsi="Calibri"/>
        <w:spacing w:val="-4"/>
        <w:sz w:val="18"/>
        <w:szCs w:val="18"/>
      </w:rPr>
      <w:t>dekanat.pef@</w:t>
    </w:r>
    <w:r w:rsidR="008A05AD" w:rsidRPr="00517D27">
      <w:rPr>
        <w:rStyle w:val="A1"/>
        <w:rFonts w:ascii="Calibri" w:hAnsi="Calibri"/>
        <w:spacing w:val="-4"/>
        <w:sz w:val="18"/>
        <w:szCs w:val="18"/>
      </w:rPr>
      <w:t>um</w:t>
    </w:r>
    <w:r w:rsidRPr="00517D27">
      <w:rPr>
        <w:rStyle w:val="A1"/>
        <w:rFonts w:ascii="Calibri" w:hAnsi="Calibri"/>
        <w:spacing w:val="-4"/>
        <w:sz w:val="18"/>
        <w:szCs w:val="18"/>
      </w:rPr>
      <w:t>.si</w:t>
    </w:r>
    <w:proofErr w:type="spellEnd"/>
    <w:r w:rsidRPr="00517D27">
      <w:rPr>
        <w:rStyle w:val="A1"/>
        <w:rFonts w:ascii="Calibri" w:hAnsi="Calibri"/>
        <w:spacing w:val="-4"/>
        <w:sz w:val="18"/>
        <w:szCs w:val="18"/>
      </w:rPr>
      <w:t xml:space="preserve"> | t +386 2 22 93 </w:t>
    </w:r>
    <w:r w:rsidR="00986EF1">
      <w:rPr>
        <w:rStyle w:val="A1"/>
        <w:rFonts w:ascii="Calibri" w:hAnsi="Calibri"/>
        <w:spacing w:val="-4"/>
        <w:sz w:val="18"/>
        <w:szCs w:val="18"/>
      </w:rPr>
      <w:t xml:space="preserve">741 </w:t>
    </w:r>
    <w:r w:rsidRPr="00517D27">
      <w:rPr>
        <w:rStyle w:val="A1"/>
        <w:rFonts w:ascii="Calibri" w:hAnsi="Calibri"/>
        <w:spacing w:val="-4"/>
        <w:sz w:val="18"/>
        <w:szCs w:val="18"/>
      </w:rPr>
      <w:t xml:space="preserve">| </w:t>
    </w:r>
    <w:proofErr w:type="spellStart"/>
    <w:r w:rsidRPr="00517D27">
      <w:rPr>
        <w:rStyle w:val="A1"/>
        <w:rFonts w:ascii="Calibri" w:hAnsi="Calibri"/>
        <w:spacing w:val="-4"/>
        <w:sz w:val="18"/>
        <w:szCs w:val="18"/>
      </w:rPr>
      <w:t>trr</w:t>
    </w:r>
    <w:proofErr w:type="spellEnd"/>
    <w:r w:rsidRPr="00517D27">
      <w:rPr>
        <w:rStyle w:val="A1"/>
        <w:rFonts w:ascii="Calibri" w:hAnsi="Calibri"/>
        <w:spacing w:val="-4"/>
        <w:sz w:val="18"/>
        <w:szCs w:val="18"/>
      </w:rPr>
      <w:t xml:space="preserve">: 0110-06090123790 | id </w:t>
    </w:r>
    <w:proofErr w:type="spellStart"/>
    <w:r w:rsidRPr="00517D27">
      <w:rPr>
        <w:rStyle w:val="A1"/>
        <w:rFonts w:ascii="Calibri" w:hAnsi="Calibri"/>
        <w:spacing w:val="-4"/>
        <w:sz w:val="18"/>
        <w:szCs w:val="18"/>
      </w:rPr>
      <w:t>ddv</w:t>
    </w:r>
    <w:proofErr w:type="spellEnd"/>
    <w:r w:rsidRPr="00517D27">
      <w:rPr>
        <w:rStyle w:val="A1"/>
        <w:rFonts w:ascii="Calibri" w:hAnsi="Calibri"/>
        <w:spacing w:val="-4"/>
        <w:sz w:val="18"/>
        <w:szCs w:val="18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6A371" w14:textId="77777777" w:rsidR="009F2FD8" w:rsidRPr="00517D27" w:rsidRDefault="009F2FD8" w:rsidP="00BB5C4F">
      <w:pPr>
        <w:spacing w:after="0"/>
      </w:pPr>
      <w:r w:rsidRPr="00517D27">
        <w:separator/>
      </w:r>
    </w:p>
  </w:footnote>
  <w:footnote w:type="continuationSeparator" w:id="0">
    <w:p w14:paraId="671EDEB9" w14:textId="77777777" w:rsidR="009F2FD8" w:rsidRPr="00517D27" w:rsidRDefault="009F2FD8" w:rsidP="00BB5C4F">
      <w:pPr>
        <w:spacing w:after="0"/>
      </w:pPr>
      <w:r w:rsidRPr="00517D2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320" w14:textId="77777777" w:rsidR="00054766" w:rsidRPr="00517D27" w:rsidRDefault="00D17B3A" w:rsidP="00A873CF">
    <w:pPr>
      <w:pStyle w:val="Glava"/>
      <w:tabs>
        <w:tab w:val="clear" w:pos="4536"/>
        <w:tab w:val="clear" w:pos="9072"/>
        <w:tab w:val="left" w:pos="6379"/>
        <w:tab w:val="right" w:pos="9639"/>
      </w:tabs>
      <w:ind w:right="112"/>
      <w:jc w:val="center"/>
    </w:pPr>
    <w:r w:rsidRPr="00517D27">
      <w:rPr>
        <w:noProof/>
        <w:lang w:eastAsia="sl-SI"/>
      </w:rPr>
      <w:drawing>
        <wp:inline distT="0" distB="0" distL="0" distR="0" wp14:anchorId="1B0E3310" wp14:editId="0AC9B486">
          <wp:extent cx="1743075" cy="847725"/>
          <wp:effectExtent l="0" t="0" r="9525" b="9525"/>
          <wp:docPr id="2092713774" name="Slika 2092713774" descr="logo-um-p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pe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873CF" w:rsidRPr="00517D27">
      <w:t xml:space="preserve">                                  </w:t>
    </w:r>
  </w:p>
  <w:p w14:paraId="7935118D" w14:textId="77777777" w:rsidR="00054766" w:rsidRPr="00517D27" w:rsidRDefault="00054766" w:rsidP="00054766">
    <w:pPr>
      <w:pStyle w:val="Glava"/>
      <w:jc w:val="center"/>
      <w:rPr>
        <w:sz w:val="12"/>
      </w:rPr>
    </w:pPr>
  </w:p>
  <w:p w14:paraId="03EF430A" w14:textId="77777777" w:rsidR="00054766" w:rsidRPr="00517D27" w:rsidRDefault="008915B7" w:rsidP="009C4376">
    <w:pPr>
      <w:pStyle w:val="Glava"/>
      <w:tabs>
        <w:tab w:val="clear" w:pos="9072"/>
      </w:tabs>
      <w:jc w:val="center"/>
    </w:pPr>
    <w:r w:rsidRPr="00517D27">
      <w:rPr>
        <w:color w:val="006A8E"/>
        <w:sz w:val="18"/>
      </w:rPr>
      <w:t>Koroška cesta 160</w:t>
    </w:r>
    <w:r w:rsidR="00A32CF9" w:rsidRPr="00517D27">
      <w:rPr>
        <w:color w:val="006A8E"/>
        <w:sz w:val="18"/>
      </w:rPr>
      <w:br/>
      <w:t>2000 Maribor,</w:t>
    </w:r>
    <w:r w:rsidR="009C4376" w:rsidRPr="00517D27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66D30"/>
    <w:multiLevelType w:val="hybridMultilevel"/>
    <w:tmpl w:val="C89E0A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B774753"/>
    <w:multiLevelType w:val="hybridMultilevel"/>
    <w:tmpl w:val="C5D89784"/>
    <w:lvl w:ilvl="0" w:tplc="C6DC711C">
      <w:start w:val="3"/>
      <w:numFmt w:val="bullet"/>
      <w:lvlText w:val="-"/>
      <w:lvlJc w:val="left"/>
      <w:pPr>
        <w:ind w:left="66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706C3DD6"/>
    <w:multiLevelType w:val="hybridMultilevel"/>
    <w:tmpl w:val="7486B3E8"/>
    <w:lvl w:ilvl="0" w:tplc="5EA8E234">
      <w:start w:val="3"/>
      <w:numFmt w:val="bullet"/>
      <w:lvlText w:val="-"/>
      <w:lvlJc w:val="left"/>
      <w:pPr>
        <w:ind w:left="2565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5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F4194"/>
    <w:multiLevelType w:val="hybridMultilevel"/>
    <w:tmpl w:val="FFA8905A"/>
    <w:lvl w:ilvl="0" w:tplc="894EEA88">
      <w:start w:val="3"/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63465932">
    <w:abstractNumId w:val="0"/>
  </w:num>
  <w:num w:numId="2" w16cid:durableId="1853299406">
    <w:abstractNumId w:val="5"/>
  </w:num>
  <w:num w:numId="3" w16cid:durableId="2086603089">
    <w:abstractNumId w:val="2"/>
  </w:num>
  <w:num w:numId="4" w16cid:durableId="1629627131">
    <w:abstractNumId w:val="3"/>
  </w:num>
  <w:num w:numId="5" w16cid:durableId="1238902117">
    <w:abstractNumId w:val="4"/>
  </w:num>
  <w:num w:numId="6" w16cid:durableId="517082996">
    <w:abstractNumId w:val="6"/>
  </w:num>
  <w:num w:numId="7" w16cid:durableId="384379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B3A"/>
    <w:rsid w:val="00015E8D"/>
    <w:rsid w:val="00020847"/>
    <w:rsid w:val="00031C58"/>
    <w:rsid w:val="00051DAE"/>
    <w:rsid w:val="00051F90"/>
    <w:rsid w:val="00054766"/>
    <w:rsid w:val="00063CA0"/>
    <w:rsid w:val="00080D8A"/>
    <w:rsid w:val="000A17D9"/>
    <w:rsid w:val="000C393D"/>
    <w:rsid w:val="000D6B99"/>
    <w:rsid w:val="000F1A06"/>
    <w:rsid w:val="00201A0D"/>
    <w:rsid w:val="00215201"/>
    <w:rsid w:val="002206DE"/>
    <w:rsid w:val="00221832"/>
    <w:rsid w:val="00232656"/>
    <w:rsid w:val="0028526B"/>
    <w:rsid w:val="002E2B67"/>
    <w:rsid w:val="002E2D9F"/>
    <w:rsid w:val="00311139"/>
    <w:rsid w:val="00341008"/>
    <w:rsid w:val="00361F9A"/>
    <w:rsid w:val="00395564"/>
    <w:rsid w:val="003A0753"/>
    <w:rsid w:val="003A25EC"/>
    <w:rsid w:val="003B4F70"/>
    <w:rsid w:val="003B51B0"/>
    <w:rsid w:val="003B742F"/>
    <w:rsid w:val="003C5427"/>
    <w:rsid w:val="003D6941"/>
    <w:rsid w:val="003F0C36"/>
    <w:rsid w:val="00400569"/>
    <w:rsid w:val="00413C63"/>
    <w:rsid w:val="004B15F8"/>
    <w:rsid w:val="004D4EC4"/>
    <w:rsid w:val="00512A52"/>
    <w:rsid w:val="00517D27"/>
    <w:rsid w:val="00522FDF"/>
    <w:rsid w:val="005376C1"/>
    <w:rsid w:val="00595937"/>
    <w:rsid w:val="005B48A9"/>
    <w:rsid w:val="00634BFC"/>
    <w:rsid w:val="00671895"/>
    <w:rsid w:val="006837C4"/>
    <w:rsid w:val="006A3EBA"/>
    <w:rsid w:val="006E712E"/>
    <w:rsid w:val="007138CE"/>
    <w:rsid w:val="007410DA"/>
    <w:rsid w:val="00751834"/>
    <w:rsid w:val="00752CB3"/>
    <w:rsid w:val="007554FD"/>
    <w:rsid w:val="007564BD"/>
    <w:rsid w:val="00784EB8"/>
    <w:rsid w:val="007B1E6A"/>
    <w:rsid w:val="007B34C1"/>
    <w:rsid w:val="007C4B80"/>
    <w:rsid w:val="0080304F"/>
    <w:rsid w:val="0080657B"/>
    <w:rsid w:val="00815A3A"/>
    <w:rsid w:val="00824BAB"/>
    <w:rsid w:val="00862547"/>
    <w:rsid w:val="00884BE7"/>
    <w:rsid w:val="008915B7"/>
    <w:rsid w:val="008A05AD"/>
    <w:rsid w:val="00915079"/>
    <w:rsid w:val="00937737"/>
    <w:rsid w:val="009462BA"/>
    <w:rsid w:val="00962BBF"/>
    <w:rsid w:val="00976774"/>
    <w:rsid w:val="00986EF1"/>
    <w:rsid w:val="009956F4"/>
    <w:rsid w:val="009C13A6"/>
    <w:rsid w:val="009C4376"/>
    <w:rsid w:val="009D1978"/>
    <w:rsid w:val="009D6E16"/>
    <w:rsid w:val="009F2FD8"/>
    <w:rsid w:val="009F337C"/>
    <w:rsid w:val="00A02497"/>
    <w:rsid w:val="00A03F1E"/>
    <w:rsid w:val="00A307E1"/>
    <w:rsid w:val="00A32CF9"/>
    <w:rsid w:val="00A80159"/>
    <w:rsid w:val="00A873CF"/>
    <w:rsid w:val="00AB655F"/>
    <w:rsid w:val="00AF55A1"/>
    <w:rsid w:val="00B02A70"/>
    <w:rsid w:val="00B13296"/>
    <w:rsid w:val="00B14DD9"/>
    <w:rsid w:val="00B3729E"/>
    <w:rsid w:val="00B521D5"/>
    <w:rsid w:val="00BB5C4F"/>
    <w:rsid w:val="00BC2D15"/>
    <w:rsid w:val="00BD75E2"/>
    <w:rsid w:val="00BD79BC"/>
    <w:rsid w:val="00BE1E13"/>
    <w:rsid w:val="00C00FC4"/>
    <w:rsid w:val="00C13317"/>
    <w:rsid w:val="00C25FF2"/>
    <w:rsid w:val="00C45B26"/>
    <w:rsid w:val="00C673CE"/>
    <w:rsid w:val="00C7017D"/>
    <w:rsid w:val="00CB221F"/>
    <w:rsid w:val="00CD7DA4"/>
    <w:rsid w:val="00CE61D4"/>
    <w:rsid w:val="00CF3C83"/>
    <w:rsid w:val="00D17247"/>
    <w:rsid w:val="00D17A99"/>
    <w:rsid w:val="00D17B3A"/>
    <w:rsid w:val="00D43797"/>
    <w:rsid w:val="00D554AE"/>
    <w:rsid w:val="00D76383"/>
    <w:rsid w:val="00D76734"/>
    <w:rsid w:val="00D7734A"/>
    <w:rsid w:val="00D82FD2"/>
    <w:rsid w:val="00D96E46"/>
    <w:rsid w:val="00DC556E"/>
    <w:rsid w:val="00DC5A67"/>
    <w:rsid w:val="00DD2432"/>
    <w:rsid w:val="00DD3A72"/>
    <w:rsid w:val="00DE0F2F"/>
    <w:rsid w:val="00DF6B0B"/>
    <w:rsid w:val="00E01C78"/>
    <w:rsid w:val="00E062DE"/>
    <w:rsid w:val="00E10BCB"/>
    <w:rsid w:val="00E757D1"/>
    <w:rsid w:val="00E9735D"/>
    <w:rsid w:val="00EA5D0B"/>
    <w:rsid w:val="00F1084A"/>
    <w:rsid w:val="00F22984"/>
    <w:rsid w:val="00F46690"/>
    <w:rsid w:val="00F75BC3"/>
    <w:rsid w:val="00F83525"/>
    <w:rsid w:val="00FB756D"/>
    <w:rsid w:val="00FC11F0"/>
    <w:rsid w:val="00FC4D65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3F69D"/>
  <w15:docId w15:val="{D6575376-124C-47DC-BF27-272F18E3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table" w:styleId="Tabelamrea">
    <w:name w:val="Table Grid"/>
    <w:basedOn w:val="Navadnatabela"/>
    <w:uiPriority w:val="59"/>
    <w:rsid w:val="003A0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.kuzma\Downloads\dopis-um-pef-1%20(2)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B0936461F40041953747EB0DA7E7BD" ma:contentTypeVersion="1" ma:contentTypeDescription="Ustvari nov dokument." ma:contentTypeScope="" ma:versionID="c8013a1f14bdac6aab1aa9b6625654ae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c414fd7f-21c6-4d94-90e3-68400e5795fc" xsi:nil="true"/>
    <_dlc_DocIdUrl xmlns="c414fd7f-21c6-4d94-90e3-68400e5795fc">
      <Url xsi:nil="true"/>
      <Description xsi:nil="true"/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334FCF1-07C9-4ABA-B5A6-37B7AA31A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FCCC7-C3CE-45C5-A7F8-6050B4489A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412702-6DE7-4733-9EAB-B0023A631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E76076-8858-459A-A3BB-1DE49B86A4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5.xml><?xml version="1.0" encoding="utf-8"?>
<ds:datastoreItem xmlns:ds="http://schemas.openxmlformats.org/officeDocument/2006/customXml" ds:itemID="{C873C0C3-B369-411A-A71E-CBD09504FD3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dopis-um-pef-1 (2)</Template>
  <TotalTime>1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 Gorenjak</dc:creator>
  <cp:lastModifiedBy>Vesna Weingerl</cp:lastModifiedBy>
  <cp:revision>2</cp:revision>
  <cp:lastPrinted>2026-10-08T07:25:00Z</cp:lastPrinted>
  <dcterms:created xsi:type="dcterms:W3CDTF">2026-10-08T07:26:00Z</dcterms:created>
  <dcterms:modified xsi:type="dcterms:W3CDTF">2026-10-08T07:26:00Z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0x0101008DB0936461F40041953747EB0DA7E7BD</vt:lpwstr>
  </property>
  <property fmtid="{D5CDD505-2E9C-101B-9397-08002B2CF9AE}" pid="3" name="_dlc_DocIdItemGuid">
    <vt:lpwstr>16ff64e0-831f-4967-9c04-4507d9d3aee8</vt:lpwstr>
  </property>
</Properties>
</file>