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D717B" w14:textId="22A500D0" w:rsidR="00866205" w:rsidRDefault="00866205" w:rsidP="0004433D">
      <w:pPr>
        <w:jc w:val="center"/>
        <w:rPr>
          <w:rFonts w:eastAsia="Calibri"/>
          <w:sz w:val="20"/>
          <w:szCs w:val="20"/>
        </w:rPr>
      </w:pPr>
    </w:p>
    <w:p w14:paraId="5E4EC655" w14:textId="77777777" w:rsidR="00A120FE" w:rsidRDefault="00A120FE" w:rsidP="001E0A34">
      <w:pPr>
        <w:spacing w:after="0"/>
        <w:rPr>
          <w:rFonts w:eastAsia="Calibri"/>
          <w:bCs/>
          <w:sz w:val="20"/>
          <w:szCs w:val="20"/>
        </w:rPr>
      </w:pPr>
    </w:p>
    <w:p w14:paraId="3F1BF9D9" w14:textId="77777777" w:rsidR="005F320E" w:rsidRPr="005F320E" w:rsidRDefault="005F320E" w:rsidP="005F320E">
      <w:pPr>
        <w:rPr>
          <w:rFonts w:eastAsia="Calibri"/>
          <w:sz w:val="20"/>
          <w:szCs w:val="20"/>
        </w:rPr>
      </w:pPr>
    </w:p>
    <w:p w14:paraId="2032CFF7" w14:textId="77777777" w:rsidR="007548EC" w:rsidRPr="001E07DB" w:rsidRDefault="007548EC" w:rsidP="007548EC">
      <w:pPr>
        <w:keepNext/>
        <w:keepLines/>
        <w:tabs>
          <w:tab w:val="num" w:pos="0"/>
          <w:tab w:val="center" w:pos="4680"/>
          <w:tab w:val="right" w:pos="9000"/>
        </w:tabs>
        <w:suppressAutoHyphens/>
        <w:spacing w:after="100" w:afterAutospacing="1"/>
        <w:jc w:val="center"/>
        <w:outlineLvl w:val="2"/>
        <w:rPr>
          <w:rFonts w:eastAsia="Lucida Sans Unicode" w:cs="Calibri"/>
          <w:b/>
          <w:bCs/>
          <w:lang w:eastAsia="sl-SI"/>
        </w:rPr>
      </w:pPr>
      <w:r w:rsidRPr="001E07DB">
        <w:rPr>
          <w:rFonts w:eastAsia="Lucida Sans Unicode" w:cs="Calibri"/>
          <w:b/>
          <w:bCs/>
          <w:lang w:eastAsia="sl-SI"/>
        </w:rPr>
        <w:t>STROKOVNO MNENJE O TEMI DOKTORSKE DISERTACIJE</w:t>
      </w:r>
    </w:p>
    <w:p w14:paraId="5860EAE1" w14:textId="77777777" w:rsidR="007548EC" w:rsidRPr="001E07DB" w:rsidRDefault="007548EC" w:rsidP="007548EC">
      <w:pPr>
        <w:keepNext/>
        <w:keepLines/>
        <w:tabs>
          <w:tab w:val="center" w:pos="4680"/>
          <w:tab w:val="right" w:pos="9000"/>
        </w:tabs>
        <w:suppressAutoHyphens/>
        <w:spacing w:after="100" w:afterAutospacing="1"/>
        <w:jc w:val="both"/>
        <w:rPr>
          <w:rFonts w:eastAsia="Lucida Sans Unicode" w:cs="Calibri"/>
          <w:i/>
          <w:lang w:eastAsia="sl-SI"/>
        </w:rPr>
      </w:pPr>
      <w:r w:rsidRPr="001E07DB">
        <w:rPr>
          <w:rFonts w:eastAsia="Lucida Sans Unicode" w:cs="Calibri"/>
          <w:i/>
          <w:lang w:eastAsia="sl-SI"/>
        </w:rPr>
        <w:t>(naslov teme)</w:t>
      </w:r>
    </w:p>
    <w:p w14:paraId="191FA3C4" w14:textId="77777777" w:rsidR="007548EC" w:rsidRPr="001E07DB" w:rsidRDefault="007548EC" w:rsidP="007548EC">
      <w:pPr>
        <w:keepNext/>
        <w:keepLines/>
        <w:tabs>
          <w:tab w:val="center" w:pos="4680"/>
          <w:tab w:val="right" w:pos="9000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Doktorsk</w:t>
      </w:r>
      <w:r>
        <w:rPr>
          <w:rFonts w:eastAsia="Lucida Sans Unicode" w:cs="Calibri"/>
          <w:lang w:eastAsia="sl-SI"/>
        </w:rPr>
        <w:t>i</w:t>
      </w:r>
      <w:r w:rsidRPr="001E07DB">
        <w:rPr>
          <w:rFonts w:eastAsia="Lucida Sans Unicode" w:cs="Calibri"/>
          <w:lang w:eastAsia="sl-SI"/>
        </w:rPr>
        <w:t>/</w:t>
      </w:r>
      <w:r>
        <w:rPr>
          <w:rFonts w:eastAsia="Lucida Sans Unicode" w:cs="Calibri"/>
          <w:lang w:eastAsia="sl-SI"/>
        </w:rPr>
        <w:t>a</w:t>
      </w:r>
      <w:r w:rsidRPr="001E07DB">
        <w:rPr>
          <w:rFonts w:eastAsia="Lucida Sans Unicode" w:cs="Calibri"/>
          <w:lang w:eastAsia="sl-SI"/>
        </w:rPr>
        <w:t xml:space="preserve"> študent/-ka: ime in priimek </w:t>
      </w:r>
    </w:p>
    <w:p w14:paraId="6DDA4A80" w14:textId="77777777" w:rsidR="007548EC" w:rsidRPr="001E07DB" w:rsidRDefault="007548EC" w:rsidP="007548EC">
      <w:pPr>
        <w:keepNext/>
        <w:keepLines/>
        <w:tabs>
          <w:tab w:val="center" w:pos="4680"/>
          <w:tab w:val="right" w:pos="9000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Predlagani/-a mentor/-ica: znanstveni naslov, ime in priimek, področje in trajanje izvolitve</w:t>
      </w:r>
    </w:p>
    <w:p w14:paraId="6A690875" w14:textId="77777777" w:rsidR="007548EC" w:rsidRPr="001E07DB" w:rsidRDefault="007548EC" w:rsidP="007548EC">
      <w:pPr>
        <w:keepNext/>
        <w:keepLines/>
        <w:tabs>
          <w:tab w:val="center" w:pos="4680"/>
          <w:tab w:val="right" w:pos="9000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Predlagani/-a somentor/-ica: znanstveni naslov, ime in priimek, področje in trajanje izvolitve</w:t>
      </w:r>
    </w:p>
    <w:p w14:paraId="5A76695D" w14:textId="77777777" w:rsidR="007548EC" w:rsidRPr="001E07DB" w:rsidRDefault="007548EC" w:rsidP="007548EC">
      <w:pPr>
        <w:keepNext/>
        <w:keepLines/>
        <w:tabs>
          <w:tab w:val="center" w:pos="4680"/>
          <w:tab w:val="right" w:pos="9000"/>
        </w:tabs>
        <w:suppressAutoHyphens/>
        <w:jc w:val="right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ab/>
        <w:t>(označite)</w:t>
      </w:r>
    </w:p>
    <w:p w14:paraId="0BB4EE1A" w14:textId="77777777" w:rsidR="007548EC" w:rsidRPr="001E07DB" w:rsidRDefault="007548EC" w:rsidP="007548EC">
      <w:pPr>
        <w:keepNext/>
        <w:keepLines/>
        <w:tabs>
          <w:tab w:val="center" w:pos="4680"/>
          <w:tab w:val="right" w:pos="9000"/>
        </w:tabs>
        <w:suppressAutoHyphens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Mnenje mentorja in morebitnega somentorja</w:t>
      </w:r>
      <w:r w:rsidRPr="001E07DB">
        <w:rPr>
          <w:rFonts w:eastAsia="Lucida Sans Unicode" w:cs="Calibri"/>
          <w:lang w:eastAsia="sl-SI"/>
        </w:rPr>
        <w:tab/>
      </w:r>
      <w:r w:rsidRPr="001E07DB">
        <w:rPr>
          <w:rFonts w:eastAsia="Lucida Sans Unicode" w:cs="Calibri"/>
          <w:lang w:eastAsia="sl-SI"/>
        </w:rPr>
        <w:tab/>
      </w:r>
      <w:r w:rsidRPr="001E07DB">
        <w:rPr>
          <w:rFonts w:eastAsia="Lucida Sans Unicode" w:cs="Calibri"/>
          <w:lang w:eastAsia="sl-SI"/>
        </w:rPr>
        <w:sym w:font="Symbol" w:char="F084"/>
      </w:r>
    </w:p>
    <w:p w14:paraId="371F22B4" w14:textId="77777777" w:rsidR="007548EC" w:rsidRPr="001E07DB" w:rsidRDefault="007548EC" w:rsidP="007548EC">
      <w:pPr>
        <w:keepNext/>
        <w:keepLines/>
        <w:tabs>
          <w:tab w:val="center" w:pos="4680"/>
          <w:tab w:val="right" w:pos="9000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Mnenje zunanjega strokovnjaka oz. strokovnjaka, ki ga je imenovala katedra/pristojna komisija</w:t>
      </w:r>
      <w:r w:rsidRPr="001E07DB">
        <w:rPr>
          <w:rFonts w:eastAsia="Lucida Sans Unicode" w:cs="Calibri"/>
          <w:lang w:eastAsia="sl-SI"/>
        </w:rPr>
        <w:tab/>
      </w:r>
      <w:r w:rsidRPr="001E07DB">
        <w:rPr>
          <w:rFonts w:eastAsia="Lucida Sans Unicode" w:cs="Calibri"/>
          <w:lang w:eastAsia="sl-SI"/>
        </w:rPr>
        <w:sym w:font="Symbol" w:char="F084"/>
      </w:r>
    </w:p>
    <w:p w14:paraId="40832344" w14:textId="77777777" w:rsidR="007548EC" w:rsidRPr="001E07DB" w:rsidRDefault="007548EC" w:rsidP="007548EC">
      <w:pPr>
        <w:keepNext/>
        <w:keepLines/>
        <w:tabs>
          <w:tab w:val="center" w:pos="4680"/>
          <w:tab w:val="right" w:pos="9000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Strokovno mnenje naj naslovi naslednje točke:</w:t>
      </w:r>
    </w:p>
    <w:p w14:paraId="01ECB34F" w14:textId="77777777" w:rsidR="007548EC" w:rsidRPr="001E07DB" w:rsidRDefault="007548EC" w:rsidP="007548EC">
      <w:pPr>
        <w:keepNext/>
        <w:keepLines/>
        <w:numPr>
          <w:ilvl w:val="0"/>
          <w:numId w:val="22"/>
        </w:numPr>
        <w:tabs>
          <w:tab w:val="center" w:pos="5112"/>
          <w:tab w:val="right" w:pos="9432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Mnenje o predlogu teme.</w:t>
      </w:r>
    </w:p>
    <w:p w14:paraId="70A79BBD" w14:textId="77777777" w:rsidR="007548EC" w:rsidRPr="001E07DB" w:rsidRDefault="007548EC" w:rsidP="007548EC">
      <w:pPr>
        <w:keepNext/>
        <w:keepLines/>
        <w:numPr>
          <w:ilvl w:val="1"/>
          <w:numId w:val="22"/>
        </w:numPr>
        <w:tabs>
          <w:tab w:val="center" w:pos="1080"/>
          <w:tab w:val="right" w:pos="10002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Mnenje o predlaganem naslovu teme.</w:t>
      </w:r>
    </w:p>
    <w:p w14:paraId="690E8AC9" w14:textId="77777777" w:rsidR="007548EC" w:rsidRPr="001E07DB" w:rsidRDefault="007548EC" w:rsidP="007548EC">
      <w:pPr>
        <w:keepNext/>
        <w:keepLines/>
        <w:numPr>
          <w:ilvl w:val="1"/>
          <w:numId w:val="22"/>
        </w:numPr>
        <w:tabs>
          <w:tab w:val="center" w:pos="1080"/>
          <w:tab w:val="right" w:pos="10002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Mnenje o ciljih, tezi in pričakovanih izvirnih znanstvenih prispevkih predlagane doktorske disertacije.</w:t>
      </w:r>
    </w:p>
    <w:p w14:paraId="6DEF2BCA" w14:textId="77777777" w:rsidR="007548EC" w:rsidRPr="001E07DB" w:rsidRDefault="007548EC" w:rsidP="007548EC">
      <w:pPr>
        <w:keepNext/>
        <w:keepLines/>
        <w:numPr>
          <w:ilvl w:val="1"/>
          <w:numId w:val="22"/>
        </w:numPr>
        <w:tabs>
          <w:tab w:val="center" w:pos="1080"/>
          <w:tab w:val="right" w:pos="10002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Mnenje o navedenih predpostavkah in omejitvah.</w:t>
      </w:r>
    </w:p>
    <w:p w14:paraId="0B6FDE5F" w14:textId="77777777" w:rsidR="007548EC" w:rsidRPr="001E07DB" w:rsidRDefault="007548EC" w:rsidP="007548EC">
      <w:pPr>
        <w:keepNext/>
        <w:keepLines/>
        <w:numPr>
          <w:ilvl w:val="1"/>
          <w:numId w:val="22"/>
        </w:numPr>
        <w:tabs>
          <w:tab w:val="center" w:pos="1080"/>
          <w:tab w:val="right" w:pos="10002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Mnenje o predvidenih metodah raziskovanja.</w:t>
      </w:r>
    </w:p>
    <w:p w14:paraId="5DB28AE6" w14:textId="77777777" w:rsidR="007548EC" w:rsidRPr="001E07DB" w:rsidRDefault="007548EC" w:rsidP="007548EC">
      <w:pPr>
        <w:keepNext/>
        <w:keepLines/>
        <w:numPr>
          <w:ilvl w:val="0"/>
          <w:numId w:val="22"/>
        </w:numPr>
        <w:tabs>
          <w:tab w:val="center" w:pos="5112"/>
          <w:tab w:val="right" w:pos="9432"/>
        </w:tabs>
        <w:suppressAutoHyphens/>
        <w:spacing w:after="100" w:afterAutospacing="1"/>
        <w:jc w:val="both"/>
        <w:rPr>
          <w:rFonts w:eastAsia="Lucida Sans Unicode" w:cs="Calibri"/>
          <w:iCs/>
          <w:lang w:eastAsia="sl-SI"/>
        </w:rPr>
      </w:pPr>
      <w:r w:rsidRPr="001E07DB">
        <w:rPr>
          <w:rFonts w:eastAsia="Lucida Sans Unicode" w:cs="Calibri"/>
          <w:lang w:eastAsia="sl-SI"/>
        </w:rPr>
        <w:t>Mnenje o</w:t>
      </w:r>
      <w:r w:rsidRPr="001E07DB">
        <w:rPr>
          <w:rFonts w:eastAsia="Lucida Sans Unicode" w:cs="Calibri"/>
          <w:iCs/>
          <w:lang w:eastAsia="sl-SI"/>
        </w:rPr>
        <w:t xml:space="preserve"> izvirnosti in aktualnosti teme.</w:t>
      </w:r>
    </w:p>
    <w:p w14:paraId="25876FB9" w14:textId="77777777" w:rsidR="007548EC" w:rsidRPr="001E07DB" w:rsidRDefault="007548EC" w:rsidP="007548EC">
      <w:pPr>
        <w:keepNext/>
        <w:keepLines/>
        <w:numPr>
          <w:ilvl w:val="0"/>
          <w:numId w:val="22"/>
        </w:numPr>
        <w:tabs>
          <w:tab w:val="center" w:pos="5112"/>
          <w:tab w:val="right" w:pos="9432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 xml:space="preserve">Predlog glede teme (vsebuje oceno, ali lahko študent z obravnavo teme ustvari samostojen, aktualen in izviren prispevek k znanstveni disciplini). </w:t>
      </w:r>
    </w:p>
    <w:p w14:paraId="57D5E1B3" w14:textId="77777777" w:rsidR="007548EC" w:rsidRPr="001E07DB" w:rsidRDefault="007548EC" w:rsidP="007548EC">
      <w:pPr>
        <w:keepNext/>
        <w:keepLines/>
        <w:numPr>
          <w:ilvl w:val="0"/>
          <w:numId w:val="22"/>
        </w:numPr>
        <w:tabs>
          <w:tab w:val="center" w:pos="5112"/>
          <w:tab w:val="right" w:pos="9432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 xml:space="preserve">Predlog za zunanjega strokovnjaka </w:t>
      </w:r>
      <w:r w:rsidRPr="001E07DB">
        <w:rPr>
          <w:rFonts w:eastAsia="Lucida Sans Unicode" w:cs="Calibri"/>
          <w:i/>
          <w:lang w:eastAsia="sl-SI"/>
        </w:rPr>
        <w:t>(samo v primeru mnenja mentorja; predlog vsebuje tudi utemeljitev ustrezne znanstvenoraziskovalne aktivnosti predlaganega strokovnjaka v zadnjih 5 letih</w:t>
      </w:r>
      <w:r w:rsidRPr="001E07DB">
        <w:rPr>
          <w:rFonts w:eastAsia="Lucida Sans Unicode" w:cs="Calibri"/>
          <w:lang w:eastAsia="sl-SI"/>
        </w:rPr>
        <w:t>)</w:t>
      </w:r>
    </w:p>
    <w:p w14:paraId="43407388" w14:textId="77777777" w:rsidR="007548EC" w:rsidRPr="001E07DB" w:rsidRDefault="007548EC" w:rsidP="007548EC">
      <w:pPr>
        <w:keepNext/>
        <w:keepLines/>
        <w:numPr>
          <w:ilvl w:val="0"/>
          <w:numId w:val="22"/>
        </w:numPr>
        <w:tabs>
          <w:tab w:val="center" w:pos="5112"/>
          <w:tab w:val="right" w:pos="9432"/>
        </w:tabs>
        <w:suppressAutoHyphens/>
        <w:spacing w:after="100" w:afterAutospacing="1"/>
        <w:jc w:val="both"/>
        <w:rPr>
          <w:rFonts w:eastAsia="Lucida Sans Unicode" w:cs="Calibri"/>
          <w:lang w:eastAsia="sl-SI"/>
        </w:rPr>
      </w:pPr>
      <w:r w:rsidRPr="001E07DB">
        <w:rPr>
          <w:rFonts w:eastAsia="Lucida Sans Unicode" w:cs="Calibri"/>
          <w:lang w:eastAsia="sl-SI"/>
        </w:rPr>
        <w:t>Datum in podpis strokovnjaka (strokovnjakov), ki je</w:t>
      </w:r>
      <w:r>
        <w:rPr>
          <w:rFonts w:eastAsia="Lucida Sans Unicode" w:cs="Calibri"/>
          <w:lang w:eastAsia="sl-SI"/>
        </w:rPr>
        <w:t>/</w:t>
      </w:r>
      <w:r w:rsidRPr="001E07DB">
        <w:rPr>
          <w:rFonts w:eastAsia="Lucida Sans Unicode" w:cs="Calibri"/>
          <w:lang w:eastAsia="sl-SI"/>
        </w:rPr>
        <w:t>so pripravil</w:t>
      </w:r>
      <w:r>
        <w:rPr>
          <w:rFonts w:eastAsia="Lucida Sans Unicode" w:cs="Calibri"/>
          <w:lang w:eastAsia="sl-SI"/>
        </w:rPr>
        <w:t>/-</w:t>
      </w:r>
      <w:r w:rsidRPr="001E07DB">
        <w:rPr>
          <w:rFonts w:eastAsia="Lucida Sans Unicode" w:cs="Calibri"/>
          <w:lang w:eastAsia="sl-SI"/>
        </w:rPr>
        <w:t>i mnenje.</w:t>
      </w:r>
    </w:p>
    <w:p w14:paraId="33864675" w14:textId="77777777" w:rsidR="005F320E" w:rsidRPr="005F320E" w:rsidRDefault="005F320E" w:rsidP="005F320E">
      <w:pPr>
        <w:rPr>
          <w:rFonts w:eastAsia="Calibri"/>
          <w:sz w:val="20"/>
          <w:szCs w:val="20"/>
        </w:rPr>
      </w:pPr>
    </w:p>
    <w:p w14:paraId="44BF94B0" w14:textId="77777777" w:rsidR="005F320E" w:rsidRPr="005F320E" w:rsidRDefault="005F320E" w:rsidP="005F320E">
      <w:pPr>
        <w:rPr>
          <w:rFonts w:eastAsia="Calibri"/>
          <w:sz w:val="20"/>
          <w:szCs w:val="20"/>
        </w:rPr>
      </w:pPr>
    </w:p>
    <w:p w14:paraId="2222265F" w14:textId="77777777" w:rsidR="005F320E" w:rsidRDefault="005F320E" w:rsidP="005F320E">
      <w:pPr>
        <w:rPr>
          <w:rFonts w:eastAsia="Calibri"/>
          <w:bCs/>
          <w:sz w:val="20"/>
          <w:szCs w:val="20"/>
        </w:rPr>
      </w:pPr>
    </w:p>
    <w:p w14:paraId="5341A2D4" w14:textId="77777777" w:rsidR="005F320E" w:rsidRPr="005F320E" w:rsidRDefault="005F320E" w:rsidP="005F320E">
      <w:pPr>
        <w:ind w:firstLine="708"/>
        <w:rPr>
          <w:rFonts w:eastAsia="Calibri"/>
          <w:sz w:val="20"/>
          <w:szCs w:val="20"/>
        </w:rPr>
      </w:pPr>
    </w:p>
    <w:sectPr w:rsidR="005F320E" w:rsidRPr="005F320E" w:rsidSect="008F6257">
      <w:footerReference w:type="default" r:id="rId11"/>
      <w:headerReference w:type="first" r:id="rId12"/>
      <w:footerReference w:type="first" r:id="rId13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1ED31" w14:textId="77777777" w:rsidR="00EA20F0" w:rsidRDefault="00EA20F0" w:rsidP="00BB5C4F">
      <w:pPr>
        <w:spacing w:after="0"/>
      </w:pPr>
      <w:r>
        <w:separator/>
      </w:r>
    </w:p>
  </w:endnote>
  <w:endnote w:type="continuationSeparator" w:id="0">
    <w:p w14:paraId="5398C27B" w14:textId="77777777" w:rsidR="00EA20F0" w:rsidRDefault="00EA20F0" w:rsidP="00BB5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YBHJ T+ Titillium Text 25 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illiumText25L">
    <w:altName w:val="Calibri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C8615" w14:textId="77777777" w:rsidR="00D17A99" w:rsidRPr="007564BD" w:rsidRDefault="00413C63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 w:rsidR="009C4376">
      <w:rPr>
        <w:noProof/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 w:rsidR="00DA402D">
      <w:rPr>
        <w:noProof/>
        <w:color w:val="006A8E"/>
        <w:sz w:val="18"/>
      </w:rPr>
      <w:t>1</w:t>
    </w:r>
    <w:r w:rsidRPr="007564BD">
      <w:rPr>
        <w:color w:val="006A8E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361E1" w14:textId="1DA6E3DE" w:rsidR="0028526B" w:rsidRDefault="0066538A" w:rsidP="008915B7">
    <w:pPr>
      <w:pStyle w:val="Noga"/>
      <w:jc w:val="center"/>
      <w:rPr>
        <w:color w:val="006A8E"/>
        <w:sz w:val="18"/>
      </w:rPr>
    </w:pPr>
    <w:r>
      <w:rPr>
        <w:noProof/>
        <w:lang w:eastAsia="sl-SI"/>
      </w:rPr>
      <w:drawing>
        <wp:inline distT="0" distB="0" distL="0" distR="0" wp14:anchorId="54230775" wp14:editId="6CF56815">
          <wp:extent cx="622300" cy="501650"/>
          <wp:effectExtent l="0" t="0" r="0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2EE090" w14:textId="77777777" w:rsidR="007C4B80" w:rsidRPr="008915B7" w:rsidRDefault="007C4B80" w:rsidP="008915B7">
    <w:pPr>
      <w:pStyle w:val="Noga"/>
      <w:jc w:val="center"/>
      <w:rPr>
        <w:color w:val="006A8E"/>
        <w:spacing w:val="-4"/>
        <w:sz w:val="18"/>
      </w:rPr>
    </w:pPr>
  </w:p>
  <w:p w14:paraId="7269B666" w14:textId="1BD34BE4" w:rsidR="00D17A99" w:rsidRPr="008915B7" w:rsidRDefault="008915B7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 xml:space="preserve">www.pef.um.si | </w:t>
    </w:r>
    <w:r w:rsidR="00DA402D" w:rsidRPr="00DA402D">
      <w:rPr>
        <w:rStyle w:val="A1"/>
        <w:rFonts w:ascii="Calibri" w:hAnsi="Calibri"/>
        <w:spacing w:val="-4"/>
        <w:sz w:val="18"/>
        <w:szCs w:val="18"/>
      </w:rPr>
      <w:t>dekanat.pef@um.si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 +386 2 22 93 600 |: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24CC8" w14:textId="77777777" w:rsidR="00EA20F0" w:rsidRDefault="00EA20F0" w:rsidP="00BB5C4F">
      <w:pPr>
        <w:spacing w:after="0"/>
      </w:pPr>
      <w:r>
        <w:separator/>
      </w:r>
    </w:p>
  </w:footnote>
  <w:footnote w:type="continuationSeparator" w:id="0">
    <w:p w14:paraId="799544F1" w14:textId="77777777" w:rsidR="00EA20F0" w:rsidRDefault="00EA20F0" w:rsidP="00BB5C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57AB4" w14:textId="13757B61" w:rsidR="00054766" w:rsidRDefault="0066538A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63F549F4" wp14:editId="3175E8EC">
          <wp:extent cx="1739900" cy="844550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9900" cy="844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50FD5F" w14:textId="77777777" w:rsidR="00054766" w:rsidRPr="00B02A70" w:rsidRDefault="00054766" w:rsidP="00054766">
    <w:pPr>
      <w:pStyle w:val="Glava"/>
      <w:jc w:val="center"/>
      <w:rPr>
        <w:sz w:val="12"/>
      </w:rPr>
    </w:pPr>
  </w:p>
  <w:p w14:paraId="3C14DEE8" w14:textId="77777777" w:rsidR="00054766" w:rsidRDefault="008915B7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 w:rsidR="00A32CF9">
      <w:rPr>
        <w:color w:val="006A8E"/>
        <w:sz w:val="18"/>
      </w:rPr>
      <w:br/>
      <w:t>2000 Maribor,</w:t>
    </w:r>
    <w:r w:rsidR="009C4376">
      <w:rPr>
        <w:color w:val="006A8E"/>
        <w:sz w:val="18"/>
      </w:rPr>
      <w:t xml:space="preserve">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77C67"/>
    <w:multiLevelType w:val="hybridMultilevel"/>
    <w:tmpl w:val="AE801408"/>
    <w:lvl w:ilvl="0" w:tplc="4452578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B2C17"/>
    <w:multiLevelType w:val="hybridMultilevel"/>
    <w:tmpl w:val="3CA4D356"/>
    <w:lvl w:ilvl="0" w:tplc="FFFFFFFF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18"/>
        <w:lang w:val="de-D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F75D7"/>
    <w:multiLevelType w:val="hybridMultilevel"/>
    <w:tmpl w:val="113A63F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F76A5"/>
    <w:multiLevelType w:val="hybridMultilevel"/>
    <w:tmpl w:val="06B0D8AC"/>
    <w:lvl w:ilvl="0" w:tplc="4836BD4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hint="default"/>
        <w:sz w:val="22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4B202A"/>
    <w:multiLevelType w:val="hybridMultilevel"/>
    <w:tmpl w:val="D91CBAE2"/>
    <w:lvl w:ilvl="0" w:tplc="E932E5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211C98"/>
    <w:multiLevelType w:val="multilevel"/>
    <w:tmpl w:val="0424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2C4C147D"/>
    <w:multiLevelType w:val="hybridMultilevel"/>
    <w:tmpl w:val="5E649544"/>
    <w:lvl w:ilvl="0" w:tplc="DED410D6"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7" w15:restartNumberingAfterBreak="0">
    <w:nsid w:val="35B65631"/>
    <w:multiLevelType w:val="multilevel"/>
    <w:tmpl w:val="0424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C0A04ED"/>
    <w:multiLevelType w:val="hybridMultilevel"/>
    <w:tmpl w:val="1D6E6FC8"/>
    <w:lvl w:ilvl="0" w:tplc="251043B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E1805"/>
    <w:multiLevelType w:val="hybridMultilevel"/>
    <w:tmpl w:val="3B1C17BC"/>
    <w:lvl w:ilvl="0" w:tplc="E848C76E">
      <w:start w:val="1"/>
      <w:numFmt w:val="bullet"/>
      <w:pStyle w:val="nastevanjekroglji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1D59DA"/>
    <w:multiLevelType w:val="hybridMultilevel"/>
    <w:tmpl w:val="8152ACC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5471E1"/>
    <w:multiLevelType w:val="hybridMultilevel"/>
    <w:tmpl w:val="0F4898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9E0A87"/>
    <w:multiLevelType w:val="hybridMultilevel"/>
    <w:tmpl w:val="7CD43CA2"/>
    <w:lvl w:ilvl="0" w:tplc="E56E4A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C21F8F"/>
    <w:multiLevelType w:val="hybridMultilevel"/>
    <w:tmpl w:val="893ADD6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321613"/>
    <w:multiLevelType w:val="multilevel"/>
    <w:tmpl w:val="3A86B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BA7353E"/>
    <w:multiLevelType w:val="hybridMultilevel"/>
    <w:tmpl w:val="882094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8B620E"/>
    <w:multiLevelType w:val="hybridMultilevel"/>
    <w:tmpl w:val="18167C4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04139E"/>
    <w:multiLevelType w:val="hybridMultilevel"/>
    <w:tmpl w:val="757459FE"/>
    <w:lvl w:ilvl="0" w:tplc="BCF0E396">
      <w:start w:val="2000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8" w15:restartNumberingAfterBreak="0">
    <w:nsid w:val="704F45EF"/>
    <w:multiLevelType w:val="hybridMultilevel"/>
    <w:tmpl w:val="33280C5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1E4CAB"/>
    <w:multiLevelType w:val="hybridMultilevel"/>
    <w:tmpl w:val="AD3EB072"/>
    <w:lvl w:ilvl="0" w:tplc="D7A45E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7D1DB7"/>
    <w:multiLevelType w:val="hybridMultilevel"/>
    <w:tmpl w:val="ACE679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17771D"/>
    <w:multiLevelType w:val="hybridMultilevel"/>
    <w:tmpl w:val="469E6D86"/>
    <w:lvl w:ilvl="0" w:tplc="95B4A9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8161318">
    <w:abstractNumId w:val="2"/>
  </w:num>
  <w:num w:numId="2" w16cid:durableId="1365060557">
    <w:abstractNumId w:val="20"/>
  </w:num>
  <w:num w:numId="3" w16cid:durableId="645470150">
    <w:abstractNumId w:val="7"/>
  </w:num>
  <w:num w:numId="4" w16cid:durableId="1848204152">
    <w:abstractNumId w:val="17"/>
  </w:num>
  <w:num w:numId="5" w16cid:durableId="1313606266">
    <w:abstractNumId w:val="18"/>
  </w:num>
  <w:num w:numId="6" w16cid:durableId="1907059497">
    <w:abstractNumId w:val="6"/>
  </w:num>
  <w:num w:numId="7" w16cid:durableId="1043015278">
    <w:abstractNumId w:val="1"/>
  </w:num>
  <w:num w:numId="8" w16cid:durableId="1956670407">
    <w:abstractNumId w:val="9"/>
  </w:num>
  <w:num w:numId="9" w16cid:durableId="1179388076">
    <w:abstractNumId w:val="8"/>
  </w:num>
  <w:num w:numId="10" w16cid:durableId="516503833">
    <w:abstractNumId w:val="10"/>
  </w:num>
  <w:num w:numId="11" w16cid:durableId="1703626498">
    <w:abstractNumId w:val="15"/>
  </w:num>
  <w:num w:numId="12" w16cid:durableId="61410791">
    <w:abstractNumId w:val="19"/>
  </w:num>
  <w:num w:numId="13" w16cid:durableId="572202400">
    <w:abstractNumId w:val="12"/>
  </w:num>
  <w:num w:numId="14" w16cid:durableId="608900267">
    <w:abstractNumId w:val="4"/>
  </w:num>
  <w:num w:numId="15" w16cid:durableId="1229994374">
    <w:abstractNumId w:val="0"/>
  </w:num>
  <w:num w:numId="16" w16cid:durableId="1593276424">
    <w:abstractNumId w:val="21"/>
  </w:num>
  <w:num w:numId="17" w16cid:durableId="544366213">
    <w:abstractNumId w:val="3"/>
  </w:num>
  <w:num w:numId="18" w16cid:durableId="1018312808">
    <w:abstractNumId w:val="13"/>
  </w:num>
  <w:num w:numId="19" w16cid:durableId="1896161310">
    <w:abstractNumId w:val="16"/>
  </w:num>
  <w:num w:numId="20" w16cid:durableId="1647511085">
    <w:abstractNumId w:val="11"/>
  </w:num>
  <w:num w:numId="21" w16cid:durableId="1154224647">
    <w:abstractNumId w:val="14"/>
  </w:num>
  <w:num w:numId="22" w16cid:durableId="3813677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38A"/>
    <w:rsid w:val="00002D02"/>
    <w:rsid w:val="00010219"/>
    <w:rsid w:val="0001496B"/>
    <w:rsid w:val="00015E8D"/>
    <w:rsid w:val="00016329"/>
    <w:rsid w:val="00016A7B"/>
    <w:rsid w:val="00021FA3"/>
    <w:rsid w:val="00024E37"/>
    <w:rsid w:val="000322EF"/>
    <w:rsid w:val="0004433D"/>
    <w:rsid w:val="00047239"/>
    <w:rsid w:val="00051DAE"/>
    <w:rsid w:val="00051F90"/>
    <w:rsid w:val="00052655"/>
    <w:rsid w:val="00054766"/>
    <w:rsid w:val="0006293A"/>
    <w:rsid w:val="00077549"/>
    <w:rsid w:val="000817E1"/>
    <w:rsid w:val="000938F4"/>
    <w:rsid w:val="000A0B07"/>
    <w:rsid w:val="000A1714"/>
    <w:rsid w:val="000A38E4"/>
    <w:rsid w:val="000A6DCF"/>
    <w:rsid w:val="000B3D05"/>
    <w:rsid w:val="000C393D"/>
    <w:rsid w:val="000D2E32"/>
    <w:rsid w:val="000F1A06"/>
    <w:rsid w:val="001008B5"/>
    <w:rsid w:val="00103BB0"/>
    <w:rsid w:val="00112209"/>
    <w:rsid w:val="00113D87"/>
    <w:rsid w:val="001162CE"/>
    <w:rsid w:val="00117A45"/>
    <w:rsid w:val="00124E23"/>
    <w:rsid w:val="00134C8D"/>
    <w:rsid w:val="001407ED"/>
    <w:rsid w:val="00145818"/>
    <w:rsid w:val="001661AF"/>
    <w:rsid w:val="0017001C"/>
    <w:rsid w:val="00172F8A"/>
    <w:rsid w:val="001778AB"/>
    <w:rsid w:val="001816F8"/>
    <w:rsid w:val="00190674"/>
    <w:rsid w:val="0019285C"/>
    <w:rsid w:val="00193A16"/>
    <w:rsid w:val="00194526"/>
    <w:rsid w:val="001A215E"/>
    <w:rsid w:val="001A309E"/>
    <w:rsid w:val="001A4AD1"/>
    <w:rsid w:val="001B381F"/>
    <w:rsid w:val="001B6A27"/>
    <w:rsid w:val="001C1764"/>
    <w:rsid w:val="001C18A1"/>
    <w:rsid w:val="001D1925"/>
    <w:rsid w:val="001D4E89"/>
    <w:rsid w:val="001E0A34"/>
    <w:rsid w:val="001F5CCA"/>
    <w:rsid w:val="0020568D"/>
    <w:rsid w:val="00213BB6"/>
    <w:rsid w:val="00213FC9"/>
    <w:rsid w:val="00215201"/>
    <w:rsid w:val="00215D3A"/>
    <w:rsid w:val="002206DE"/>
    <w:rsid w:val="00236C9B"/>
    <w:rsid w:val="00245543"/>
    <w:rsid w:val="002551E0"/>
    <w:rsid w:val="00261269"/>
    <w:rsid w:val="0028526B"/>
    <w:rsid w:val="0029144C"/>
    <w:rsid w:val="002A0D09"/>
    <w:rsid w:val="002A383C"/>
    <w:rsid w:val="002B180E"/>
    <w:rsid w:val="002B52B5"/>
    <w:rsid w:val="002B64C7"/>
    <w:rsid w:val="002C26C3"/>
    <w:rsid w:val="002C27A1"/>
    <w:rsid w:val="002D68E5"/>
    <w:rsid w:val="002E087E"/>
    <w:rsid w:val="002E24BD"/>
    <w:rsid w:val="002E2D9F"/>
    <w:rsid w:val="002F02E2"/>
    <w:rsid w:val="002F2244"/>
    <w:rsid w:val="00302FE0"/>
    <w:rsid w:val="00310163"/>
    <w:rsid w:val="00311139"/>
    <w:rsid w:val="00313DC4"/>
    <w:rsid w:val="0032671D"/>
    <w:rsid w:val="003274A5"/>
    <w:rsid w:val="00342668"/>
    <w:rsid w:val="00352901"/>
    <w:rsid w:val="003547DA"/>
    <w:rsid w:val="00360759"/>
    <w:rsid w:val="003609C3"/>
    <w:rsid w:val="00363878"/>
    <w:rsid w:val="00365C9B"/>
    <w:rsid w:val="00371D0C"/>
    <w:rsid w:val="00372488"/>
    <w:rsid w:val="00373087"/>
    <w:rsid w:val="003747D7"/>
    <w:rsid w:val="003770A0"/>
    <w:rsid w:val="00393CB3"/>
    <w:rsid w:val="003951F8"/>
    <w:rsid w:val="0039656B"/>
    <w:rsid w:val="00396EA1"/>
    <w:rsid w:val="00397CAC"/>
    <w:rsid w:val="003A1F40"/>
    <w:rsid w:val="003B01FD"/>
    <w:rsid w:val="003B241E"/>
    <w:rsid w:val="003B2DF4"/>
    <w:rsid w:val="003C2BE4"/>
    <w:rsid w:val="003C6EF8"/>
    <w:rsid w:val="003D6941"/>
    <w:rsid w:val="003E1EBA"/>
    <w:rsid w:val="003E50D1"/>
    <w:rsid w:val="004003AE"/>
    <w:rsid w:val="00400569"/>
    <w:rsid w:val="00407AA7"/>
    <w:rsid w:val="00412E0A"/>
    <w:rsid w:val="00413C63"/>
    <w:rsid w:val="00414B96"/>
    <w:rsid w:val="00414DF5"/>
    <w:rsid w:val="00421309"/>
    <w:rsid w:val="00422A5B"/>
    <w:rsid w:val="00422C92"/>
    <w:rsid w:val="00423B2B"/>
    <w:rsid w:val="00427354"/>
    <w:rsid w:val="004327C0"/>
    <w:rsid w:val="004352E9"/>
    <w:rsid w:val="0044423C"/>
    <w:rsid w:val="00444423"/>
    <w:rsid w:val="004509B5"/>
    <w:rsid w:val="004514C6"/>
    <w:rsid w:val="00451EDB"/>
    <w:rsid w:val="004548AB"/>
    <w:rsid w:val="00460B38"/>
    <w:rsid w:val="00464EF4"/>
    <w:rsid w:val="004663D7"/>
    <w:rsid w:val="004674F9"/>
    <w:rsid w:val="00472B77"/>
    <w:rsid w:val="0048523D"/>
    <w:rsid w:val="0049527F"/>
    <w:rsid w:val="004965E7"/>
    <w:rsid w:val="004A5BFF"/>
    <w:rsid w:val="004A72BD"/>
    <w:rsid w:val="004A7545"/>
    <w:rsid w:val="004B0081"/>
    <w:rsid w:val="004B418C"/>
    <w:rsid w:val="004B5E53"/>
    <w:rsid w:val="004B65CD"/>
    <w:rsid w:val="004C7530"/>
    <w:rsid w:val="004D2567"/>
    <w:rsid w:val="004D4EC4"/>
    <w:rsid w:val="004E7876"/>
    <w:rsid w:val="004F17B8"/>
    <w:rsid w:val="004F42C7"/>
    <w:rsid w:val="00505C19"/>
    <w:rsid w:val="00512223"/>
    <w:rsid w:val="00522FDF"/>
    <w:rsid w:val="005244D5"/>
    <w:rsid w:val="00525758"/>
    <w:rsid w:val="005376C1"/>
    <w:rsid w:val="00537A56"/>
    <w:rsid w:val="005425EE"/>
    <w:rsid w:val="00545693"/>
    <w:rsid w:val="00550934"/>
    <w:rsid w:val="00552FBA"/>
    <w:rsid w:val="00553EB3"/>
    <w:rsid w:val="00554DDF"/>
    <w:rsid w:val="00561E01"/>
    <w:rsid w:val="005708A9"/>
    <w:rsid w:val="00573F6C"/>
    <w:rsid w:val="00574B69"/>
    <w:rsid w:val="00585C1E"/>
    <w:rsid w:val="00590C9E"/>
    <w:rsid w:val="0059259E"/>
    <w:rsid w:val="00593656"/>
    <w:rsid w:val="00595937"/>
    <w:rsid w:val="005965BF"/>
    <w:rsid w:val="00597C54"/>
    <w:rsid w:val="005A0097"/>
    <w:rsid w:val="005A1A4C"/>
    <w:rsid w:val="005B04D0"/>
    <w:rsid w:val="005B4795"/>
    <w:rsid w:val="005B48A9"/>
    <w:rsid w:val="005B5933"/>
    <w:rsid w:val="005C10C3"/>
    <w:rsid w:val="005E0E65"/>
    <w:rsid w:val="005E745D"/>
    <w:rsid w:val="005F2191"/>
    <w:rsid w:val="005F320E"/>
    <w:rsid w:val="005F64CC"/>
    <w:rsid w:val="00601FD4"/>
    <w:rsid w:val="006111CF"/>
    <w:rsid w:val="006256DB"/>
    <w:rsid w:val="00630F7D"/>
    <w:rsid w:val="00635255"/>
    <w:rsid w:val="00644352"/>
    <w:rsid w:val="00644E56"/>
    <w:rsid w:val="00645928"/>
    <w:rsid w:val="00650CFD"/>
    <w:rsid w:val="00661B45"/>
    <w:rsid w:val="0066538A"/>
    <w:rsid w:val="0066539A"/>
    <w:rsid w:val="0067514C"/>
    <w:rsid w:val="00675B6D"/>
    <w:rsid w:val="00677603"/>
    <w:rsid w:val="00677DE6"/>
    <w:rsid w:val="00680AB4"/>
    <w:rsid w:val="006837C4"/>
    <w:rsid w:val="006844D0"/>
    <w:rsid w:val="00696A24"/>
    <w:rsid w:val="006A3EBA"/>
    <w:rsid w:val="006A5D74"/>
    <w:rsid w:val="006A7416"/>
    <w:rsid w:val="006B09A4"/>
    <w:rsid w:val="006B610F"/>
    <w:rsid w:val="006B6801"/>
    <w:rsid w:val="006C0883"/>
    <w:rsid w:val="006D1B6B"/>
    <w:rsid w:val="006E2A79"/>
    <w:rsid w:val="006E3723"/>
    <w:rsid w:val="006E6B22"/>
    <w:rsid w:val="006F1C16"/>
    <w:rsid w:val="00702046"/>
    <w:rsid w:val="007138CE"/>
    <w:rsid w:val="007217DE"/>
    <w:rsid w:val="007410DA"/>
    <w:rsid w:val="00750F61"/>
    <w:rsid w:val="00751834"/>
    <w:rsid w:val="00753B3B"/>
    <w:rsid w:val="007548EC"/>
    <w:rsid w:val="007554FD"/>
    <w:rsid w:val="007564BD"/>
    <w:rsid w:val="00767D3B"/>
    <w:rsid w:val="007767DA"/>
    <w:rsid w:val="00776B8A"/>
    <w:rsid w:val="007808B6"/>
    <w:rsid w:val="00783978"/>
    <w:rsid w:val="00784EB8"/>
    <w:rsid w:val="00785676"/>
    <w:rsid w:val="007A25F0"/>
    <w:rsid w:val="007A4D43"/>
    <w:rsid w:val="007A5556"/>
    <w:rsid w:val="007B0E19"/>
    <w:rsid w:val="007B34C1"/>
    <w:rsid w:val="007B41FE"/>
    <w:rsid w:val="007C180E"/>
    <w:rsid w:val="007C2847"/>
    <w:rsid w:val="007C4B80"/>
    <w:rsid w:val="007D2B58"/>
    <w:rsid w:val="007D56C7"/>
    <w:rsid w:val="007D56DD"/>
    <w:rsid w:val="007D61DA"/>
    <w:rsid w:val="007E10E9"/>
    <w:rsid w:val="007E1AFA"/>
    <w:rsid w:val="007F34E6"/>
    <w:rsid w:val="007F39AD"/>
    <w:rsid w:val="007F6FFD"/>
    <w:rsid w:val="008023D2"/>
    <w:rsid w:val="0080304F"/>
    <w:rsid w:val="0080443F"/>
    <w:rsid w:val="00804C3D"/>
    <w:rsid w:val="0081088F"/>
    <w:rsid w:val="00810EAB"/>
    <w:rsid w:val="00820895"/>
    <w:rsid w:val="00826AB5"/>
    <w:rsid w:val="00831936"/>
    <w:rsid w:val="00837387"/>
    <w:rsid w:val="0084037D"/>
    <w:rsid w:val="00845FE0"/>
    <w:rsid w:val="00854086"/>
    <w:rsid w:val="008549E4"/>
    <w:rsid w:val="00855821"/>
    <w:rsid w:val="00856BCE"/>
    <w:rsid w:val="00865172"/>
    <w:rsid w:val="00866205"/>
    <w:rsid w:val="0087523C"/>
    <w:rsid w:val="00883074"/>
    <w:rsid w:val="0088331D"/>
    <w:rsid w:val="00884BE7"/>
    <w:rsid w:val="008915B7"/>
    <w:rsid w:val="00894238"/>
    <w:rsid w:val="008A2B07"/>
    <w:rsid w:val="008A3B46"/>
    <w:rsid w:val="008C32B5"/>
    <w:rsid w:val="008C4801"/>
    <w:rsid w:val="008C4B0E"/>
    <w:rsid w:val="008C7359"/>
    <w:rsid w:val="008D5627"/>
    <w:rsid w:val="008D572F"/>
    <w:rsid w:val="008D751A"/>
    <w:rsid w:val="008E0B3F"/>
    <w:rsid w:val="008F1542"/>
    <w:rsid w:val="008F6257"/>
    <w:rsid w:val="00907536"/>
    <w:rsid w:val="0091034C"/>
    <w:rsid w:val="00915B1F"/>
    <w:rsid w:val="00920844"/>
    <w:rsid w:val="00921597"/>
    <w:rsid w:val="00922BFB"/>
    <w:rsid w:val="00923B00"/>
    <w:rsid w:val="0092595B"/>
    <w:rsid w:val="0092758A"/>
    <w:rsid w:val="009309BA"/>
    <w:rsid w:val="009311FF"/>
    <w:rsid w:val="00932A5E"/>
    <w:rsid w:val="00934F5B"/>
    <w:rsid w:val="009352F4"/>
    <w:rsid w:val="0095253B"/>
    <w:rsid w:val="00962BBF"/>
    <w:rsid w:val="009701AD"/>
    <w:rsid w:val="00976774"/>
    <w:rsid w:val="009808B8"/>
    <w:rsid w:val="00981CF6"/>
    <w:rsid w:val="009832B9"/>
    <w:rsid w:val="009932BA"/>
    <w:rsid w:val="009947A8"/>
    <w:rsid w:val="009956F4"/>
    <w:rsid w:val="009959E9"/>
    <w:rsid w:val="009A0711"/>
    <w:rsid w:val="009A1214"/>
    <w:rsid w:val="009A2AC3"/>
    <w:rsid w:val="009A3349"/>
    <w:rsid w:val="009A60F9"/>
    <w:rsid w:val="009B64A9"/>
    <w:rsid w:val="009C4376"/>
    <w:rsid w:val="009C724D"/>
    <w:rsid w:val="009D1978"/>
    <w:rsid w:val="009D36BC"/>
    <w:rsid w:val="009F3B01"/>
    <w:rsid w:val="00A03F1E"/>
    <w:rsid w:val="00A120FE"/>
    <w:rsid w:val="00A130AC"/>
    <w:rsid w:val="00A16761"/>
    <w:rsid w:val="00A30490"/>
    <w:rsid w:val="00A307E1"/>
    <w:rsid w:val="00A32CF9"/>
    <w:rsid w:val="00A34CD1"/>
    <w:rsid w:val="00A4445C"/>
    <w:rsid w:val="00A44606"/>
    <w:rsid w:val="00A46E14"/>
    <w:rsid w:val="00A52E14"/>
    <w:rsid w:val="00A54A0C"/>
    <w:rsid w:val="00A61819"/>
    <w:rsid w:val="00A65DFC"/>
    <w:rsid w:val="00A84C46"/>
    <w:rsid w:val="00A91515"/>
    <w:rsid w:val="00A936A6"/>
    <w:rsid w:val="00AA2BAD"/>
    <w:rsid w:val="00AA7862"/>
    <w:rsid w:val="00AB19A0"/>
    <w:rsid w:val="00AB49D8"/>
    <w:rsid w:val="00AC2140"/>
    <w:rsid w:val="00AC256A"/>
    <w:rsid w:val="00AC267A"/>
    <w:rsid w:val="00AD07E4"/>
    <w:rsid w:val="00AD34B8"/>
    <w:rsid w:val="00AE322E"/>
    <w:rsid w:val="00AE684C"/>
    <w:rsid w:val="00AF354E"/>
    <w:rsid w:val="00AF5329"/>
    <w:rsid w:val="00AF75EA"/>
    <w:rsid w:val="00B0046F"/>
    <w:rsid w:val="00B02A70"/>
    <w:rsid w:val="00B13296"/>
    <w:rsid w:val="00B14D3A"/>
    <w:rsid w:val="00B14DD9"/>
    <w:rsid w:val="00B15551"/>
    <w:rsid w:val="00B30B33"/>
    <w:rsid w:val="00B30E0D"/>
    <w:rsid w:val="00B3258A"/>
    <w:rsid w:val="00B345A1"/>
    <w:rsid w:val="00B34EFE"/>
    <w:rsid w:val="00B36711"/>
    <w:rsid w:val="00B37B61"/>
    <w:rsid w:val="00B40FEF"/>
    <w:rsid w:val="00B415A9"/>
    <w:rsid w:val="00B46024"/>
    <w:rsid w:val="00B523E8"/>
    <w:rsid w:val="00B54EE4"/>
    <w:rsid w:val="00B56805"/>
    <w:rsid w:val="00B57844"/>
    <w:rsid w:val="00B605F1"/>
    <w:rsid w:val="00B66C2B"/>
    <w:rsid w:val="00B71A1F"/>
    <w:rsid w:val="00B83E90"/>
    <w:rsid w:val="00B85A7F"/>
    <w:rsid w:val="00B874CF"/>
    <w:rsid w:val="00BA27D8"/>
    <w:rsid w:val="00BA562D"/>
    <w:rsid w:val="00BB0707"/>
    <w:rsid w:val="00BB1DD2"/>
    <w:rsid w:val="00BB46F6"/>
    <w:rsid w:val="00BB4D9B"/>
    <w:rsid w:val="00BB5C4F"/>
    <w:rsid w:val="00BB6790"/>
    <w:rsid w:val="00BC5E40"/>
    <w:rsid w:val="00BD01CC"/>
    <w:rsid w:val="00BD16AC"/>
    <w:rsid w:val="00BD74F1"/>
    <w:rsid w:val="00BE6366"/>
    <w:rsid w:val="00BE6E5A"/>
    <w:rsid w:val="00BF0401"/>
    <w:rsid w:val="00BF33D6"/>
    <w:rsid w:val="00C11557"/>
    <w:rsid w:val="00C15C71"/>
    <w:rsid w:val="00C16D09"/>
    <w:rsid w:val="00C1789B"/>
    <w:rsid w:val="00C22147"/>
    <w:rsid w:val="00C25FF2"/>
    <w:rsid w:val="00C36310"/>
    <w:rsid w:val="00C609D1"/>
    <w:rsid w:val="00C626FD"/>
    <w:rsid w:val="00C639A8"/>
    <w:rsid w:val="00C65C7D"/>
    <w:rsid w:val="00C66341"/>
    <w:rsid w:val="00C7070B"/>
    <w:rsid w:val="00C70A6E"/>
    <w:rsid w:val="00C716C7"/>
    <w:rsid w:val="00C76796"/>
    <w:rsid w:val="00C93DA0"/>
    <w:rsid w:val="00C9677A"/>
    <w:rsid w:val="00C9771A"/>
    <w:rsid w:val="00CA1B94"/>
    <w:rsid w:val="00CA52D1"/>
    <w:rsid w:val="00CA662A"/>
    <w:rsid w:val="00CA6E8E"/>
    <w:rsid w:val="00CB217B"/>
    <w:rsid w:val="00CB5D29"/>
    <w:rsid w:val="00CD4E4D"/>
    <w:rsid w:val="00CD5891"/>
    <w:rsid w:val="00CD5973"/>
    <w:rsid w:val="00CD5F79"/>
    <w:rsid w:val="00CD7DA4"/>
    <w:rsid w:val="00CE350F"/>
    <w:rsid w:val="00CE3B3E"/>
    <w:rsid w:val="00CE7984"/>
    <w:rsid w:val="00CF1321"/>
    <w:rsid w:val="00D01668"/>
    <w:rsid w:val="00D12CB0"/>
    <w:rsid w:val="00D17A99"/>
    <w:rsid w:val="00D213D2"/>
    <w:rsid w:val="00D26652"/>
    <w:rsid w:val="00D43BBC"/>
    <w:rsid w:val="00D53A48"/>
    <w:rsid w:val="00D53A63"/>
    <w:rsid w:val="00D554AE"/>
    <w:rsid w:val="00D57B3B"/>
    <w:rsid w:val="00D60B71"/>
    <w:rsid w:val="00D60FC7"/>
    <w:rsid w:val="00D61AB2"/>
    <w:rsid w:val="00D71424"/>
    <w:rsid w:val="00D76383"/>
    <w:rsid w:val="00D82FD2"/>
    <w:rsid w:val="00DA0CA4"/>
    <w:rsid w:val="00DA12DD"/>
    <w:rsid w:val="00DA402D"/>
    <w:rsid w:val="00DA628E"/>
    <w:rsid w:val="00DB006C"/>
    <w:rsid w:val="00DB0EE7"/>
    <w:rsid w:val="00DC556E"/>
    <w:rsid w:val="00DC5A67"/>
    <w:rsid w:val="00DC714F"/>
    <w:rsid w:val="00DD2432"/>
    <w:rsid w:val="00DD3A72"/>
    <w:rsid w:val="00DD4DC4"/>
    <w:rsid w:val="00DE2C1D"/>
    <w:rsid w:val="00E01C78"/>
    <w:rsid w:val="00E042B5"/>
    <w:rsid w:val="00E045BB"/>
    <w:rsid w:val="00E05A97"/>
    <w:rsid w:val="00E10042"/>
    <w:rsid w:val="00E10BCB"/>
    <w:rsid w:val="00E231B1"/>
    <w:rsid w:val="00E2724E"/>
    <w:rsid w:val="00E34932"/>
    <w:rsid w:val="00E44146"/>
    <w:rsid w:val="00E44756"/>
    <w:rsid w:val="00E46A74"/>
    <w:rsid w:val="00E64B7C"/>
    <w:rsid w:val="00E7288A"/>
    <w:rsid w:val="00E75505"/>
    <w:rsid w:val="00E757D1"/>
    <w:rsid w:val="00E9735D"/>
    <w:rsid w:val="00EA20F0"/>
    <w:rsid w:val="00EA604F"/>
    <w:rsid w:val="00EA61F6"/>
    <w:rsid w:val="00EB3CDE"/>
    <w:rsid w:val="00EB3F19"/>
    <w:rsid w:val="00EB5E58"/>
    <w:rsid w:val="00EC2FB0"/>
    <w:rsid w:val="00EC3DF3"/>
    <w:rsid w:val="00EC6854"/>
    <w:rsid w:val="00ED2C6B"/>
    <w:rsid w:val="00ED45A4"/>
    <w:rsid w:val="00ED45FE"/>
    <w:rsid w:val="00EF7013"/>
    <w:rsid w:val="00F04B79"/>
    <w:rsid w:val="00F1084A"/>
    <w:rsid w:val="00F14875"/>
    <w:rsid w:val="00F20A79"/>
    <w:rsid w:val="00F22984"/>
    <w:rsid w:val="00F2341F"/>
    <w:rsid w:val="00F23820"/>
    <w:rsid w:val="00F259B5"/>
    <w:rsid w:val="00F42ECB"/>
    <w:rsid w:val="00F75BC3"/>
    <w:rsid w:val="00F8221C"/>
    <w:rsid w:val="00F83525"/>
    <w:rsid w:val="00F86BC8"/>
    <w:rsid w:val="00F9203F"/>
    <w:rsid w:val="00F926AA"/>
    <w:rsid w:val="00F9378F"/>
    <w:rsid w:val="00F96E78"/>
    <w:rsid w:val="00FA136A"/>
    <w:rsid w:val="00FA5B78"/>
    <w:rsid w:val="00FA694C"/>
    <w:rsid w:val="00FB756D"/>
    <w:rsid w:val="00FC04DD"/>
    <w:rsid w:val="00FC52AB"/>
    <w:rsid w:val="00FC6D71"/>
    <w:rsid w:val="00FC6DC6"/>
    <w:rsid w:val="00FC6FD8"/>
    <w:rsid w:val="00FD149F"/>
    <w:rsid w:val="00FE11C9"/>
    <w:rsid w:val="00FF36AD"/>
    <w:rsid w:val="00FF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D9C076"/>
  <w15:docId w15:val="{D8B15869-3450-4A9F-8305-8E724CC47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57D1"/>
    <w:pPr>
      <w:spacing w:after="120"/>
    </w:pPr>
    <w:rPr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400569"/>
    <w:pPr>
      <w:numPr>
        <w:numId w:val="3"/>
      </w:numPr>
      <w:spacing w:before="480" w:after="0"/>
      <w:contextualSpacing/>
      <w:outlineLvl w:val="0"/>
    </w:pPr>
    <w:rPr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400569"/>
    <w:pPr>
      <w:numPr>
        <w:ilvl w:val="1"/>
        <w:numId w:val="3"/>
      </w:numPr>
      <w:spacing w:before="200" w:after="0"/>
      <w:outlineLvl w:val="1"/>
    </w:pPr>
    <w:rPr>
      <w:b/>
      <w:bC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400569"/>
    <w:pPr>
      <w:numPr>
        <w:ilvl w:val="2"/>
        <w:numId w:val="3"/>
      </w:numPr>
      <w:spacing w:before="200" w:after="0" w:line="271" w:lineRule="auto"/>
      <w:outlineLvl w:val="2"/>
    </w:pPr>
    <w:rPr>
      <w:b/>
      <w:bCs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400569"/>
    <w:pPr>
      <w:numPr>
        <w:ilvl w:val="3"/>
        <w:numId w:val="3"/>
      </w:numPr>
      <w:spacing w:before="200" w:after="0"/>
      <w:outlineLvl w:val="3"/>
    </w:pPr>
    <w:rPr>
      <w:b/>
      <w:bCs/>
      <w:i/>
      <w:iCs/>
    </w:rPr>
  </w:style>
  <w:style w:type="paragraph" w:styleId="Naslov5">
    <w:name w:val="heading 5"/>
    <w:basedOn w:val="Navaden"/>
    <w:next w:val="Navaden"/>
    <w:link w:val="Naslov5Znak"/>
    <w:uiPriority w:val="9"/>
    <w:unhideWhenUsed/>
    <w:qFormat/>
    <w:rsid w:val="00400569"/>
    <w:pPr>
      <w:numPr>
        <w:ilvl w:val="4"/>
        <w:numId w:val="3"/>
      </w:numPr>
      <w:spacing w:before="200" w:after="0"/>
      <w:outlineLvl w:val="4"/>
    </w:pPr>
    <w:rPr>
      <w:b/>
      <w:bCs/>
      <w:color w:val="7F7F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4EC4"/>
    <w:pPr>
      <w:numPr>
        <w:ilvl w:val="5"/>
        <w:numId w:val="3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4EC4"/>
    <w:pPr>
      <w:numPr>
        <w:ilvl w:val="6"/>
        <w:numId w:val="3"/>
      </w:numPr>
      <w:spacing w:after="0"/>
      <w:outlineLvl w:val="6"/>
    </w:pPr>
    <w:rPr>
      <w:rFonts w:ascii="Cambria" w:hAnsi="Cambria"/>
      <w:i/>
      <w:iCs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4EC4"/>
    <w:pPr>
      <w:numPr>
        <w:ilvl w:val="7"/>
        <w:numId w:val="3"/>
      </w:numPr>
      <w:spacing w:after="0"/>
      <w:outlineLvl w:val="7"/>
    </w:pPr>
    <w:rPr>
      <w:rFonts w:ascii="Cambria" w:hAnsi="Cambria"/>
      <w:sz w:val="20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4EC4"/>
    <w:pPr>
      <w:numPr>
        <w:ilvl w:val="8"/>
        <w:numId w:val="3"/>
      </w:num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"/>
    <w:rsid w:val="00400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slov2Znak">
    <w:name w:val="Naslov 2 Znak"/>
    <w:link w:val="Naslov2"/>
    <w:uiPriority w:val="9"/>
    <w:rsid w:val="00400569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Naslov3Znak">
    <w:name w:val="Naslov 3 Znak"/>
    <w:link w:val="Naslov3"/>
    <w:uiPriority w:val="9"/>
    <w:rsid w:val="00400569"/>
    <w:rPr>
      <w:rFonts w:ascii="Calibri" w:eastAsia="Times New Roman" w:hAnsi="Calibri" w:cs="Times New Roman"/>
      <w:b/>
      <w:bCs/>
    </w:rPr>
  </w:style>
  <w:style w:type="character" w:customStyle="1" w:styleId="Naslov4Znak">
    <w:name w:val="Naslov 4 Znak"/>
    <w:link w:val="Naslov4"/>
    <w:uiPriority w:val="9"/>
    <w:rsid w:val="00400569"/>
    <w:rPr>
      <w:rFonts w:ascii="Calibri" w:eastAsia="Times New Roman" w:hAnsi="Calibri" w:cs="Times New Roman"/>
      <w:b/>
      <w:bCs/>
      <w:i/>
      <w:iCs/>
    </w:rPr>
  </w:style>
  <w:style w:type="character" w:customStyle="1" w:styleId="Naslov5Znak">
    <w:name w:val="Naslov 5 Znak"/>
    <w:link w:val="Naslov5"/>
    <w:uiPriority w:val="9"/>
    <w:rsid w:val="00400569"/>
    <w:rPr>
      <w:rFonts w:ascii="Calibri" w:eastAsia="Times New Roman" w:hAnsi="Calibri" w:cs="Times New Roman"/>
      <w:b/>
      <w:bCs/>
      <w:color w:val="7F7F7F"/>
    </w:rPr>
  </w:style>
  <w:style w:type="character" w:customStyle="1" w:styleId="Naslov6Znak">
    <w:name w:val="Naslov 6 Znak"/>
    <w:link w:val="Naslov6"/>
    <w:uiPriority w:val="9"/>
    <w:semiHidden/>
    <w:rsid w:val="004D4E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slov7Znak">
    <w:name w:val="Naslov 7 Znak"/>
    <w:link w:val="Naslov7"/>
    <w:uiPriority w:val="9"/>
    <w:semiHidden/>
    <w:rsid w:val="004D4EC4"/>
    <w:rPr>
      <w:rFonts w:ascii="Cambria" w:eastAsia="Times New Roman" w:hAnsi="Cambria" w:cs="Times New Roman"/>
      <w:i/>
      <w:iCs/>
    </w:rPr>
  </w:style>
  <w:style w:type="character" w:customStyle="1" w:styleId="Naslov8Znak">
    <w:name w:val="Naslov 8 Znak"/>
    <w:link w:val="Naslov8"/>
    <w:uiPriority w:val="9"/>
    <w:semiHidden/>
    <w:rsid w:val="004D4EC4"/>
    <w:rPr>
      <w:rFonts w:ascii="Cambria" w:eastAsia="Times New Roman" w:hAnsi="Cambria" w:cs="Times New Roman"/>
      <w:sz w:val="20"/>
      <w:szCs w:val="20"/>
    </w:rPr>
  </w:style>
  <w:style w:type="character" w:customStyle="1" w:styleId="Naslov9Znak">
    <w:name w:val="Naslov 9 Znak"/>
    <w:link w:val="Naslov9"/>
    <w:uiPriority w:val="9"/>
    <w:semiHidden/>
    <w:rsid w:val="004D4EC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Naslov">
    <w:name w:val="Title"/>
    <w:basedOn w:val="Navaden"/>
    <w:next w:val="Navaden"/>
    <w:link w:val="NaslovZnak"/>
    <w:uiPriority w:val="10"/>
    <w:qFormat/>
    <w:rsid w:val="00051DAE"/>
    <w:pPr>
      <w:pBdr>
        <w:bottom w:val="single" w:sz="4" w:space="1" w:color="auto"/>
      </w:pBdr>
      <w:contextualSpacing/>
    </w:pPr>
    <w:rPr>
      <w:spacing w:val="5"/>
      <w:sz w:val="52"/>
      <w:szCs w:val="52"/>
    </w:rPr>
  </w:style>
  <w:style w:type="character" w:customStyle="1" w:styleId="NaslovZnak">
    <w:name w:val="Naslov Znak"/>
    <w:link w:val="Naslov"/>
    <w:uiPriority w:val="10"/>
    <w:rsid w:val="00051DAE"/>
    <w:rPr>
      <w:rFonts w:ascii="Calibri" w:eastAsia="Times New Roman" w:hAnsi="Calibri" w:cs="Times New Roman"/>
      <w:spacing w:val="5"/>
      <w:sz w:val="52"/>
      <w:szCs w:val="52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51DAE"/>
    <w:pPr>
      <w:spacing w:after="600"/>
    </w:pPr>
    <w:rPr>
      <w:i/>
      <w:iCs/>
      <w:spacing w:val="13"/>
      <w:sz w:val="24"/>
      <w:szCs w:val="24"/>
    </w:rPr>
  </w:style>
  <w:style w:type="character" w:customStyle="1" w:styleId="PodnaslovZnak">
    <w:name w:val="Podnaslov Znak"/>
    <w:link w:val="Podnaslov"/>
    <w:uiPriority w:val="11"/>
    <w:rsid w:val="00051DAE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Krepko">
    <w:name w:val="Strong"/>
    <w:uiPriority w:val="22"/>
    <w:qFormat/>
    <w:rsid w:val="004D4EC4"/>
    <w:rPr>
      <w:b/>
      <w:bCs/>
    </w:rPr>
  </w:style>
  <w:style w:type="character" w:styleId="Poudarek">
    <w:name w:val="Emphasis"/>
    <w:uiPriority w:val="20"/>
    <w:qFormat/>
    <w:rsid w:val="004D4E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rezrazmikov">
    <w:name w:val="No Spacing"/>
    <w:basedOn w:val="Navaden"/>
    <w:uiPriority w:val="1"/>
    <w:qFormat/>
    <w:rsid w:val="004D4EC4"/>
    <w:pPr>
      <w:spacing w:after="0"/>
    </w:pPr>
  </w:style>
  <w:style w:type="paragraph" w:styleId="Odstavekseznama">
    <w:name w:val="List Paragraph"/>
    <w:basedOn w:val="Navaden"/>
    <w:uiPriority w:val="34"/>
    <w:qFormat/>
    <w:rsid w:val="00E757D1"/>
    <w:pPr>
      <w:spacing w:after="0"/>
      <w:ind w:left="720"/>
      <w:contextualSpacing/>
    </w:pPr>
  </w:style>
  <w:style w:type="paragraph" w:styleId="Citat">
    <w:name w:val="Quote"/>
    <w:basedOn w:val="Navaden"/>
    <w:next w:val="Navaden"/>
    <w:link w:val="CitatZnak"/>
    <w:uiPriority w:val="29"/>
    <w:qFormat/>
    <w:rsid w:val="004D4EC4"/>
    <w:pPr>
      <w:spacing w:before="200" w:after="0"/>
      <w:ind w:left="360" w:right="360"/>
    </w:pPr>
    <w:rPr>
      <w:i/>
      <w:iCs/>
    </w:rPr>
  </w:style>
  <w:style w:type="character" w:customStyle="1" w:styleId="CitatZnak">
    <w:name w:val="Citat Znak"/>
    <w:link w:val="Citat"/>
    <w:uiPriority w:val="29"/>
    <w:rsid w:val="004D4EC4"/>
    <w:rPr>
      <w:i/>
      <w:iCs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4EC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zivencitatZnak">
    <w:name w:val="Intenziven citat Znak"/>
    <w:link w:val="Intenzivencitat"/>
    <w:uiPriority w:val="30"/>
    <w:rsid w:val="004D4EC4"/>
    <w:rPr>
      <w:b/>
      <w:bCs/>
      <w:i/>
      <w:iCs/>
    </w:rPr>
  </w:style>
  <w:style w:type="character" w:styleId="Neenpoudarek">
    <w:name w:val="Subtle Emphasis"/>
    <w:uiPriority w:val="19"/>
    <w:qFormat/>
    <w:rsid w:val="004D4EC4"/>
    <w:rPr>
      <w:i/>
      <w:iCs/>
    </w:rPr>
  </w:style>
  <w:style w:type="character" w:styleId="Intenzivenpoudarek">
    <w:name w:val="Intense Emphasis"/>
    <w:uiPriority w:val="21"/>
    <w:qFormat/>
    <w:rsid w:val="004D4EC4"/>
    <w:rPr>
      <w:b/>
      <w:bCs/>
    </w:rPr>
  </w:style>
  <w:style w:type="character" w:styleId="Neensklic">
    <w:name w:val="Subtle Reference"/>
    <w:uiPriority w:val="31"/>
    <w:qFormat/>
    <w:rsid w:val="004D4EC4"/>
    <w:rPr>
      <w:smallCaps/>
    </w:rPr>
  </w:style>
  <w:style w:type="character" w:styleId="Intenzivensklic">
    <w:name w:val="Intense Reference"/>
    <w:uiPriority w:val="32"/>
    <w:qFormat/>
    <w:rsid w:val="004D4EC4"/>
    <w:rPr>
      <w:smallCaps/>
      <w:spacing w:val="5"/>
      <w:u w:val="single"/>
    </w:rPr>
  </w:style>
  <w:style w:type="character" w:styleId="Naslovknjige">
    <w:name w:val="Book Title"/>
    <w:uiPriority w:val="33"/>
    <w:qFormat/>
    <w:rsid w:val="004D4EC4"/>
    <w:rPr>
      <w:i/>
      <w:iCs/>
      <w:smallCap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4D4EC4"/>
    <w:pPr>
      <w:outlineLvl w:val="9"/>
    </w:pPr>
    <w:rPr>
      <w:lang w:bidi="en-US"/>
    </w:rPr>
  </w:style>
  <w:style w:type="paragraph" w:styleId="Glava">
    <w:name w:val="header"/>
    <w:basedOn w:val="Navaden"/>
    <w:link w:val="Glav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BB5C4F"/>
  </w:style>
  <w:style w:type="paragraph" w:styleId="Noga">
    <w:name w:val="footer"/>
    <w:basedOn w:val="Navaden"/>
    <w:link w:val="Nog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BB5C4F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B5C4F"/>
    <w:pPr>
      <w:spacing w:after="0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BB5C4F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B02A70"/>
    <w:rPr>
      <w:color w:val="0000FF"/>
      <w:u w:val="single"/>
    </w:rPr>
  </w:style>
  <w:style w:type="paragraph" w:customStyle="1" w:styleId="Default">
    <w:name w:val="Default"/>
    <w:rsid w:val="0080304F"/>
    <w:pPr>
      <w:autoSpaceDE w:val="0"/>
      <w:autoSpaceDN w:val="0"/>
      <w:adjustRightInd w:val="0"/>
    </w:pPr>
    <w:rPr>
      <w:rFonts w:ascii="KYBHJ T+ Titillium Text 25 L" w:hAnsi="KYBHJ T+ Titillium Text 25 L" w:cs="KYBHJ T+ Titillium Text 25 L"/>
      <w:color w:val="000000"/>
      <w:sz w:val="24"/>
      <w:szCs w:val="24"/>
    </w:rPr>
  </w:style>
  <w:style w:type="character" w:customStyle="1" w:styleId="A1">
    <w:name w:val="A1"/>
    <w:uiPriority w:val="99"/>
    <w:rsid w:val="0080304F"/>
    <w:rPr>
      <w:rFonts w:ascii="TitilliumText25L" w:hAnsi="TitilliumText25L" w:cs="TitilliumText25L"/>
      <w:color w:val="00688A"/>
      <w:sz w:val="16"/>
      <w:szCs w:val="16"/>
    </w:rPr>
  </w:style>
  <w:style w:type="table" w:styleId="Tabelamrea">
    <w:name w:val="Table Grid"/>
    <w:basedOn w:val="Navadnatabela"/>
    <w:uiPriority w:val="39"/>
    <w:rsid w:val="00B54E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n">
    <w:name w:val="len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paragraph" w:customStyle="1" w:styleId="lennaslov">
    <w:name w:val="lennaslov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paragraph" w:customStyle="1" w:styleId="odstavek">
    <w:name w:val="odstavek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4003AE"/>
    <w:rPr>
      <w:color w:val="605E5C"/>
      <w:shd w:val="clear" w:color="auto" w:fill="E1DFDD"/>
    </w:rPr>
  </w:style>
  <w:style w:type="paragraph" w:customStyle="1" w:styleId="nastevanjekrogljice">
    <w:name w:val="_nastevanje_krogljice"/>
    <w:basedOn w:val="Odstavekseznama"/>
    <w:qFormat/>
    <w:rsid w:val="00F20A79"/>
    <w:pPr>
      <w:numPr>
        <w:numId w:val="8"/>
      </w:numPr>
      <w:jc w:val="both"/>
    </w:pPr>
    <w:rPr>
      <w:rFonts w:asciiTheme="minorHAnsi" w:hAnsiTheme="minorHAnsi" w:cstheme="minorHAnsi"/>
      <w:snapToGrid w:val="0"/>
    </w:rPr>
  </w:style>
  <w:style w:type="paragraph" w:styleId="Navadensplet">
    <w:name w:val="Normal (Web)"/>
    <w:basedOn w:val="Navaden"/>
    <w:uiPriority w:val="99"/>
    <w:semiHidden/>
    <w:unhideWhenUsed/>
    <w:rsid w:val="002F02E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7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ja.zisko\Downloads\dopis-um-pef-1.dotx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98a5c3-cc43-4d63-8f79-984b2277ea1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519DFB47F844BA87C3FE44B653943" ma:contentTypeVersion="18" ma:contentTypeDescription="Ustvari nov dokument." ma:contentTypeScope="" ma:versionID="a66bd603683600891bdde771a8f5e67d">
  <xsd:schema xmlns:xsd="http://www.w3.org/2001/XMLSchema" xmlns:xs="http://www.w3.org/2001/XMLSchema" xmlns:p="http://schemas.microsoft.com/office/2006/metadata/properties" xmlns:ns3="2300dccd-3bd8-4628-a120-e5f52a708b3f" xmlns:ns4="1798a5c3-cc43-4d63-8f79-984b2277ea1d" targetNamespace="http://schemas.microsoft.com/office/2006/metadata/properties" ma:root="true" ma:fieldsID="9cf2b99505edbf78e83aa2b716003d6b" ns3:_="" ns4:_="">
    <xsd:import namespace="2300dccd-3bd8-4628-a120-e5f52a708b3f"/>
    <xsd:import namespace="1798a5c3-cc43-4d63-8f79-984b2277ea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0dccd-3bd8-4628-a120-e5f52a708b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zprševanje namiga za skupno rab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8a5c3-cc43-4d63-8f79-984b2277ea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C11D7DD-CF70-42E1-AE1B-EF9CD9E6EB21}">
  <ds:schemaRefs>
    <ds:schemaRef ds:uri="1798a5c3-cc43-4d63-8f79-984b2277ea1d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2300dccd-3bd8-4628-a120-e5f52a708b3f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9C262BFE-A4B1-407B-BEB3-5846A94838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D6A939-F0C1-4E42-8EB0-5158F2AD73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00dccd-3bd8-4628-a120-e5f52a708b3f"/>
    <ds:schemaRef ds:uri="1798a5c3-cc43-4d63-8f79-984b2277ea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09E7510-FFBD-4335-84FC-123A6AEC9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dopis-um-pef-1.dotx</Template>
  <TotalTime>2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Andreja Žiško</dc:creator>
  <cp:lastModifiedBy>Andreja Žiško</cp:lastModifiedBy>
  <cp:revision>2</cp:revision>
  <cp:lastPrinted>2025-10-20T10:10:00Z</cp:lastPrinted>
  <dcterms:created xsi:type="dcterms:W3CDTF">2025-10-21T10:58:00Z</dcterms:created>
  <dcterms:modified xsi:type="dcterms:W3CDTF">2025-10-21T10:58:00Z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16ff64e0-831f-4967-9c04-4507d9d3aee8</vt:lpwstr>
  </property>
  <property fmtid="{D5CDD505-2E9C-101B-9397-08002B2CF9AE}" pid="3" name="ContentTypeId">
    <vt:lpwstr>0x010100196519DFB47F844BA87C3FE44B653943</vt:lpwstr>
  </property>
</Properties>
</file>