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0D717B" w14:textId="22A500D0" w:rsidR="00866205" w:rsidRDefault="00866205" w:rsidP="0004433D">
      <w:pPr>
        <w:jc w:val="center"/>
        <w:rPr>
          <w:rFonts w:eastAsia="Calibri"/>
          <w:sz w:val="20"/>
          <w:szCs w:val="20"/>
        </w:rPr>
      </w:pPr>
    </w:p>
    <w:p w14:paraId="5E4EC655" w14:textId="77777777" w:rsidR="00A120FE" w:rsidRDefault="00A120FE" w:rsidP="001E0A34">
      <w:pPr>
        <w:spacing w:after="0"/>
        <w:rPr>
          <w:rFonts w:eastAsia="Calibri"/>
          <w:bCs/>
          <w:sz w:val="20"/>
          <w:szCs w:val="20"/>
        </w:rPr>
      </w:pPr>
    </w:p>
    <w:p w14:paraId="3F1BF9D9" w14:textId="77777777" w:rsidR="005F320E" w:rsidRPr="005F320E" w:rsidRDefault="005F320E" w:rsidP="005F320E">
      <w:pPr>
        <w:rPr>
          <w:rFonts w:eastAsia="Calibri"/>
          <w:sz w:val="20"/>
          <w:szCs w:val="20"/>
        </w:rPr>
      </w:pPr>
    </w:p>
    <w:p w14:paraId="18927EEC" w14:textId="77777777" w:rsidR="00903034" w:rsidRPr="00EB5283" w:rsidRDefault="00903034" w:rsidP="00903034">
      <w:pPr>
        <w:jc w:val="center"/>
        <w:rPr>
          <w:b/>
          <w:bCs/>
        </w:rPr>
      </w:pPr>
      <w:r w:rsidRPr="00EB5283">
        <w:rPr>
          <w:b/>
          <w:bCs/>
        </w:rPr>
        <w:t>UTEMELJITEV ZNANSTVENE AKTIVNOSTI MENTORJA</w:t>
      </w:r>
      <w:r>
        <w:rPr>
          <w:b/>
          <w:bCs/>
        </w:rPr>
        <w:t>/SOMENTORJA</w:t>
      </w:r>
      <w:r>
        <w:rPr>
          <w:rStyle w:val="Sprotnaopomba-sklic"/>
          <w:b/>
          <w:bCs/>
        </w:rPr>
        <w:footnoteReference w:id="1"/>
      </w:r>
    </w:p>
    <w:p w14:paraId="471BE1A0" w14:textId="77777777" w:rsidR="00903034" w:rsidRDefault="00903034" w:rsidP="00903034"/>
    <w:p w14:paraId="13AB9251" w14:textId="465335A4" w:rsidR="00903034" w:rsidRDefault="00903034" w:rsidP="00903034">
      <w:pPr>
        <w:spacing w:line="360" w:lineRule="auto"/>
      </w:pPr>
      <w:r>
        <w:t>Kandidat:</w:t>
      </w:r>
      <w:r>
        <w:br/>
        <w:t xml:space="preserve">Predlagani </w:t>
      </w:r>
      <w:r w:rsidR="00E401CC">
        <w:t>so</w:t>
      </w:r>
      <w:r>
        <w:t xml:space="preserve">mentor:  </w:t>
      </w:r>
    </w:p>
    <w:p w14:paraId="3818E313" w14:textId="390251E5" w:rsidR="00903034" w:rsidRDefault="00903034" w:rsidP="00903034">
      <w:pPr>
        <w:jc w:val="both"/>
      </w:pPr>
      <w:r>
        <w:t xml:space="preserve">Predlagani </w:t>
      </w:r>
      <w:r w:rsidR="00E401CC">
        <w:t>so</w:t>
      </w:r>
      <w:r>
        <w:t xml:space="preserve">mentor izpolnjuje pogoje za mentorja pri doktorski disertaciji skladno z 10. členom Pravilnika o doktorskem študiji na Univerzi v Mariboru, kar utemeljuje z naslednjimi referencami, ki dokazujejo znanstveno aktivnost (3 reference v zadnjih 5 letih) na </w:t>
      </w:r>
      <w:r w:rsidRPr="006F0A22">
        <w:rPr>
          <w:b/>
          <w:bCs/>
        </w:rPr>
        <w:t>ožjem področju teme doktorske disertacije (kopirajte aktivno povezavo objave)</w:t>
      </w:r>
      <w:r>
        <w:t>.</w:t>
      </w:r>
    </w:p>
    <w:p w14:paraId="2DCC2BD7" w14:textId="77777777" w:rsidR="00903034" w:rsidRDefault="00903034" w:rsidP="00903034">
      <w:pPr>
        <w:jc w:val="both"/>
      </w:pPr>
    </w:p>
    <w:tbl>
      <w:tblPr>
        <w:tblStyle w:val="Tabelamrea"/>
        <w:tblW w:w="9137" w:type="dxa"/>
        <w:tblLook w:val="04A0" w:firstRow="1" w:lastRow="0" w:firstColumn="1" w:lastColumn="0" w:noHBand="0" w:noVBand="1"/>
      </w:tblPr>
      <w:tblGrid>
        <w:gridCol w:w="2805"/>
        <w:gridCol w:w="819"/>
        <w:gridCol w:w="863"/>
        <w:gridCol w:w="4650"/>
      </w:tblGrid>
      <w:tr w:rsidR="00903034" w14:paraId="3A597349" w14:textId="77777777" w:rsidTr="00410A63">
        <w:tc>
          <w:tcPr>
            <w:tcW w:w="2810" w:type="dxa"/>
          </w:tcPr>
          <w:p w14:paraId="0CBAAC14" w14:textId="77777777" w:rsidR="00903034" w:rsidRPr="00C6626F" w:rsidRDefault="00903034" w:rsidP="00410A63">
            <w:pPr>
              <w:jc w:val="center"/>
              <w:rPr>
                <w:b/>
                <w:bCs/>
              </w:rPr>
            </w:pPr>
            <w:r w:rsidRPr="00C6626F">
              <w:rPr>
                <w:b/>
                <w:bCs/>
              </w:rPr>
              <w:t>Referenca</w:t>
            </w:r>
          </w:p>
        </w:tc>
        <w:tc>
          <w:tcPr>
            <w:tcW w:w="819" w:type="dxa"/>
          </w:tcPr>
          <w:p w14:paraId="70682DFD" w14:textId="77777777" w:rsidR="00903034" w:rsidRPr="00C6626F" w:rsidRDefault="00903034" w:rsidP="00410A63">
            <w:pPr>
              <w:jc w:val="center"/>
              <w:rPr>
                <w:b/>
                <w:bCs/>
              </w:rPr>
            </w:pPr>
            <w:r w:rsidRPr="00C6626F">
              <w:rPr>
                <w:b/>
                <w:bCs/>
              </w:rPr>
              <w:t xml:space="preserve">Prvi avtor </w:t>
            </w:r>
          </w:p>
        </w:tc>
        <w:tc>
          <w:tcPr>
            <w:tcW w:w="849" w:type="dxa"/>
          </w:tcPr>
          <w:p w14:paraId="67B941FD" w14:textId="77777777" w:rsidR="00903034" w:rsidRPr="00C6626F" w:rsidRDefault="00903034" w:rsidP="00410A63">
            <w:pPr>
              <w:jc w:val="center"/>
              <w:rPr>
                <w:b/>
                <w:bCs/>
              </w:rPr>
            </w:pPr>
            <w:r w:rsidRPr="00C6626F">
              <w:rPr>
                <w:b/>
                <w:bCs/>
              </w:rPr>
              <w:t>Vodilni avtor</w:t>
            </w:r>
          </w:p>
        </w:tc>
        <w:tc>
          <w:tcPr>
            <w:tcW w:w="4659" w:type="dxa"/>
          </w:tcPr>
          <w:p w14:paraId="49256326" w14:textId="77777777" w:rsidR="00903034" w:rsidRPr="00C6626F" w:rsidRDefault="00903034" w:rsidP="00410A63">
            <w:pPr>
              <w:jc w:val="center"/>
              <w:rPr>
                <w:b/>
                <w:bCs/>
              </w:rPr>
            </w:pPr>
            <w:r w:rsidRPr="00C6626F">
              <w:rPr>
                <w:b/>
                <w:bCs/>
              </w:rPr>
              <w:t xml:space="preserve">Tip reference po </w:t>
            </w:r>
            <w:r>
              <w:rPr>
                <w:b/>
                <w:bCs/>
              </w:rPr>
              <w:t xml:space="preserve">10. oz. </w:t>
            </w:r>
            <w:r w:rsidRPr="00C6626F">
              <w:rPr>
                <w:b/>
                <w:bCs/>
              </w:rPr>
              <w:t xml:space="preserve">9. členu </w:t>
            </w:r>
            <w:r>
              <w:rPr>
                <w:b/>
                <w:bCs/>
              </w:rPr>
              <w:t>P</w:t>
            </w:r>
            <w:r w:rsidRPr="00C6626F">
              <w:rPr>
                <w:b/>
                <w:bCs/>
              </w:rPr>
              <w:t>ravilnika</w:t>
            </w:r>
            <w:r w:rsidRPr="00C6626F">
              <w:rPr>
                <w:rStyle w:val="Sprotnaopomba-sklic"/>
                <w:b/>
                <w:bCs/>
              </w:rPr>
              <w:footnoteReference w:id="2"/>
            </w:r>
            <w:r>
              <w:rPr>
                <w:b/>
                <w:bCs/>
              </w:rPr>
              <w:t xml:space="preserve"> (tipologija COBISS – npr. 1.01)</w:t>
            </w:r>
          </w:p>
        </w:tc>
      </w:tr>
      <w:tr w:rsidR="00903034" w14:paraId="323F4629" w14:textId="77777777" w:rsidTr="00410A63">
        <w:trPr>
          <w:trHeight w:val="1334"/>
        </w:trPr>
        <w:tc>
          <w:tcPr>
            <w:tcW w:w="2810" w:type="dxa"/>
          </w:tcPr>
          <w:p w14:paraId="14A88021" w14:textId="77777777" w:rsidR="00903034" w:rsidRDefault="00903034" w:rsidP="00410A63"/>
          <w:p w14:paraId="1F4825D7" w14:textId="77777777" w:rsidR="00903034" w:rsidRDefault="00903034" w:rsidP="00410A63"/>
          <w:p w14:paraId="2DE07742" w14:textId="77777777" w:rsidR="00903034" w:rsidRDefault="00903034" w:rsidP="00410A63"/>
          <w:p w14:paraId="174BE3C3" w14:textId="77777777" w:rsidR="00903034" w:rsidRDefault="00903034" w:rsidP="00410A63"/>
          <w:p w14:paraId="556D7FF0" w14:textId="77777777" w:rsidR="00903034" w:rsidRDefault="00903034" w:rsidP="00410A63"/>
          <w:p w14:paraId="64D1FAB1" w14:textId="77777777" w:rsidR="00903034" w:rsidRDefault="00903034" w:rsidP="00410A63"/>
        </w:tc>
        <w:tc>
          <w:tcPr>
            <w:tcW w:w="819" w:type="dxa"/>
          </w:tcPr>
          <w:p w14:paraId="668B56B4" w14:textId="77777777" w:rsidR="00903034" w:rsidRDefault="00903034" w:rsidP="00410A63"/>
        </w:tc>
        <w:tc>
          <w:tcPr>
            <w:tcW w:w="849" w:type="dxa"/>
          </w:tcPr>
          <w:p w14:paraId="0A8A21A4" w14:textId="77777777" w:rsidR="00903034" w:rsidRDefault="00903034" w:rsidP="00410A63"/>
          <w:p w14:paraId="703959C8" w14:textId="77777777" w:rsidR="00903034" w:rsidRPr="00C5466C" w:rsidRDefault="00903034" w:rsidP="00410A63">
            <w:pPr>
              <w:tabs>
                <w:tab w:val="left" w:pos="496"/>
              </w:tabs>
            </w:pPr>
            <w:r>
              <w:tab/>
            </w:r>
          </w:p>
        </w:tc>
        <w:tc>
          <w:tcPr>
            <w:tcW w:w="4659" w:type="dxa"/>
          </w:tcPr>
          <w:p w14:paraId="63363940" w14:textId="77777777" w:rsidR="00903034" w:rsidRDefault="00903034" w:rsidP="00410A63"/>
        </w:tc>
      </w:tr>
      <w:tr w:rsidR="00903034" w14:paraId="02328DE7" w14:textId="77777777" w:rsidTr="00410A63">
        <w:tc>
          <w:tcPr>
            <w:tcW w:w="2810" w:type="dxa"/>
          </w:tcPr>
          <w:p w14:paraId="40735AAD" w14:textId="77777777" w:rsidR="00903034" w:rsidRDefault="00903034" w:rsidP="00410A63"/>
          <w:p w14:paraId="246A7923" w14:textId="77777777" w:rsidR="00903034" w:rsidRDefault="00903034" w:rsidP="00410A63"/>
          <w:p w14:paraId="23B608D6" w14:textId="77777777" w:rsidR="00903034" w:rsidRDefault="00903034" w:rsidP="00410A63"/>
          <w:p w14:paraId="197DBA68" w14:textId="77777777" w:rsidR="00903034" w:rsidRDefault="00903034" w:rsidP="00410A63"/>
          <w:p w14:paraId="0764F842" w14:textId="77777777" w:rsidR="00903034" w:rsidRDefault="00903034" w:rsidP="00410A63"/>
          <w:p w14:paraId="4794B299" w14:textId="77777777" w:rsidR="00903034" w:rsidRDefault="00903034" w:rsidP="00410A63"/>
        </w:tc>
        <w:tc>
          <w:tcPr>
            <w:tcW w:w="819" w:type="dxa"/>
          </w:tcPr>
          <w:p w14:paraId="2E948162" w14:textId="77777777" w:rsidR="00903034" w:rsidRDefault="00903034" w:rsidP="00410A63"/>
        </w:tc>
        <w:tc>
          <w:tcPr>
            <w:tcW w:w="849" w:type="dxa"/>
          </w:tcPr>
          <w:p w14:paraId="1234525D" w14:textId="77777777" w:rsidR="00903034" w:rsidRDefault="00903034" w:rsidP="00410A63"/>
        </w:tc>
        <w:tc>
          <w:tcPr>
            <w:tcW w:w="4659" w:type="dxa"/>
          </w:tcPr>
          <w:p w14:paraId="7C487161" w14:textId="77777777" w:rsidR="00903034" w:rsidRDefault="00903034" w:rsidP="00410A63"/>
        </w:tc>
      </w:tr>
      <w:tr w:rsidR="00903034" w14:paraId="1515AB3A" w14:textId="77777777" w:rsidTr="00410A63">
        <w:tc>
          <w:tcPr>
            <w:tcW w:w="2810" w:type="dxa"/>
          </w:tcPr>
          <w:p w14:paraId="687A8D8A" w14:textId="77777777" w:rsidR="00903034" w:rsidRDefault="00903034" w:rsidP="00410A63"/>
          <w:p w14:paraId="4094D0EF" w14:textId="77777777" w:rsidR="00903034" w:rsidRDefault="00903034" w:rsidP="00410A63"/>
          <w:p w14:paraId="28203D96" w14:textId="77777777" w:rsidR="00903034" w:rsidRDefault="00903034" w:rsidP="00410A63"/>
          <w:p w14:paraId="77E77862" w14:textId="77777777" w:rsidR="00903034" w:rsidRDefault="00903034" w:rsidP="00410A63"/>
          <w:p w14:paraId="06024017" w14:textId="77777777" w:rsidR="00903034" w:rsidRDefault="00903034" w:rsidP="00410A63"/>
          <w:p w14:paraId="1F6168D5" w14:textId="77777777" w:rsidR="00903034" w:rsidRDefault="00903034" w:rsidP="00410A63"/>
        </w:tc>
        <w:tc>
          <w:tcPr>
            <w:tcW w:w="819" w:type="dxa"/>
          </w:tcPr>
          <w:p w14:paraId="76FF68E0" w14:textId="77777777" w:rsidR="00903034" w:rsidRDefault="00903034" w:rsidP="00410A63"/>
        </w:tc>
        <w:tc>
          <w:tcPr>
            <w:tcW w:w="849" w:type="dxa"/>
          </w:tcPr>
          <w:p w14:paraId="3F674DBD" w14:textId="77777777" w:rsidR="00903034" w:rsidRDefault="00903034" w:rsidP="00410A63"/>
        </w:tc>
        <w:tc>
          <w:tcPr>
            <w:tcW w:w="4659" w:type="dxa"/>
          </w:tcPr>
          <w:p w14:paraId="791E28F1" w14:textId="77777777" w:rsidR="00903034" w:rsidRDefault="00903034" w:rsidP="00410A63"/>
        </w:tc>
      </w:tr>
    </w:tbl>
    <w:p w14:paraId="7B568557" w14:textId="77777777" w:rsidR="00903034" w:rsidRDefault="00903034" w:rsidP="00903034"/>
    <w:p w14:paraId="4146606D" w14:textId="77777777" w:rsidR="00903034" w:rsidRDefault="00903034" w:rsidP="00903034">
      <w:r>
        <w:t>Datum: ________________________                               Podpis: ____________________________</w:t>
      </w:r>
    </w:p>
    <w:p w14:paraId="43EE1F52" w14:textId="77777777" w:rsidR="00903034" w:rsidRDefault="00903034" w:rsidP="00903034"/>
    <w:p w14:paraId="213471F2" w14:textId="77777777" w:rsidR="00903034" w:rsidRPr="00774224" w:rsidRDefault="00903034" w:rsidP="00903034">
      <w:pPr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pict w14:anchorId="239EA7A7">
          <v:rect id="_x0000_i1025" style="width:0;height:1.5pt" o:hralign="center" o:hrstd="t" o:hr="t" fillcolor="#a0a0a0" stroked="f"/>
        </w:pict>
      </w:r>
    </w:p>
    <w:p w14:paraId="74040CA1" w14:textId="77777777" w:rsidR="00903034" w:rsidRPr="00793038" w:rsidRDefault="00903034" w:rsidP="00903034">
      <w:pPr>
        <w:rPr>
          <w:i/>
          <w:iCs/>
        </w:rPr>
      </w:pPr>
      <w:r w:rsidRPr="00793038">
        <w:rPr>
          <w:i/>
          <w:iCs/>
        </w:rPr>
        <w:t>Izpolnjevanje pogojev preveril vodja doktorskega študijskega programa.</w:t>
      </w:r>
    </w:p>
    <w:p w14:paraId="5A6573C6" w14:textId="77777777" w:rsidR="00903034" w:rsidRPr="00774224" w:rsidRDefault="00903034" w:rsidP="00903034">
      <w:r>
        <w:t>Datum: ________________________</w:t>
      </w:r>
      <w:r>
        <w:tab/>
      </w:r>
      <w:r>
        <w:tab/>
        <w:t xml:space="preserve">            Podpis: ____________________________</w:t>
      </w:r>
    </w:p>
    <w:p w14:paraId="5341A2D4" w14:textId="77777777" w:rsidR="005F320E" w:rsidRPr="005F320E" w:rsidRDefault="005F320E" w:rsidP="005F320E">
      <w:pPr>
        <w:ind w:firstLine="708"/>
        <w:rPr>
          <w:rFonts w:eastAsia="Calibri"/>
          <w:sz w:val="20"/>
          <w:szCs w:val="20"/>
        </w:rPr>
      </w:pPr>
    </w:p>
    <w:sectPr w:rsidR="005F320E" w:rsidRPr="005F320E" w:rsidSect="008F6257">
      <w:footerReference w:type="default" r:id="rId11"/>
      <w:headerReference w:type="first" r:id="rId12"/>
      <w:footerReference w:type="first" r:id="rId13"/>
      <w:pgSz w:w="11906" w:h="16838" w:code="9"/>
      <w:pgMar w:top="1418" w:right="1361" w:bottom="1418" w:left="136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3BC441" w14:textId="77777777" w:rsidR="00532F77" w:rsidRDefault="00532F77" w:rsidP="00BB5C4F">
      <w:pPr>
        <w:spacing w:after="0"/>
      </w:pPr>
      <w:r>
        <w:separator/>
      </w:r>
    </w:p>
  </w:endnote>
  <w:endnote w:type="continuationSeparator" w:id="0">
    <w:p w14:paraId="60A3F4C4" w14:textId="77777777" w:rsidR="00532F77" w:rsidRDefault="00532F77" w:rsidP="00BB5C4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KYBHJ T+ Titillium Text 25 L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tilliumText25L">
    <w:altName w:val="Calibri"/>
    <w:panose1 w:val="00000000000000000000"/>
    <w:charset w:val="00"/>
    <w:family w:val="modern"/>
    <w:notTrueType/>
    <w:pitch w:val="variable"/>
    <w:sig w:usb0="00000001" w:usb1="0000004B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1C8615" w14:textId="77777777" w:rsidR="00D17A99" w:rsidRPr="007564BD" w:rsidRDefault="00413C63" w:rsidP="00D17A99">
    <w:pPr>
      <w:pStyle w:val="Noga"/>
      <w:jc w:val="center"/>
      <w:rPr>
        <w:color w:val="006A8E"/>
        <w:sz w:val="18"/>
      </w:rPr>
    </w:pPr>
    <w:r w:rsidRPr="007564BD">
      <w:rPr>
        <w:color w:val="006A8E"/>
        <w:sz w:val="18"/>
      </w:rPr>
      <w:fldChar w:fldCharType="begin"/>
    </w:r>
    <w:r w:rsidRPr="007564BD">
      <w:rPr>
        <w:color w:val="006A8E"/>
        <w:sz w:val="18"/>
      </w:rPr>
      <w:instrText xml:space="preserve"> PAGE  \* Arabic  \* MERGEFORMAT </w:instrText>
    </w:r>
    <w:r w:rsidRPr="007564BD">
      <w:rPr>
        <w:color w:val="006A8E"/>
        <w:sz w:val="18"/>
      </w:rPr>
      <w:fldChar w:fldCharType="separate"/>
    </w:r>
    <w:r w:rsidR="009C4376">
      <w:rPr>
        <w:noProof/>
        <w:color w:val="006A8E"/>
        <w:sz w:val="18"/>
      </w:rPr>
      <w:t>2</w:t>
    </w:r>
    <w:r w:rsidRPr="007564BD">
      <w:rPr>
        <w:color w:val="006A8E"/>
        <w:sz w:val="18"/>
      </w:rPr>
      <w:fldChar w:fldCharType="end"/>
    </w:r>
    <w:r w:rsidRPr="007564BD">
      <w:rPr>
        <w:color w:val="006A8E"/>
        <w:sz w:val="18"/>
      </w:rPr>
      <w:t xml:space="preserve"> / </w:t>
    </w:r>
    <w:r w:rsidRPr="007564BD">
      <w:rPr>
        <w:color w:val="006A8E"/>
        <w:sz w:val="18"/>
      </w:rPr>
      <w:fldChar w:fldCharType="begin"/>
    </w:r>
    <w:r w:rsidRPr="007564BD">
      <w:rPr>
        <w:color w:val="006A8E"/>
        <w:sz w:val="18"/>
      </w:rPr>
      <w:instrText xml:space="preserve"> NUMPAGES  \* Arabic  \* MERGEFORMAT </w:instrText>
    </w:r>
    <w:r w:rsidRPr="007564BD">
      <w:rPr>
        <w:color w:val="006A8E"/>
        <w:sz w:val="18"/>
      </w:rPr>
      <w:fldChar w:fldCharType="separate"/>
    </w:r>
    <w:r w:rsidR="00DA402D">
      <w:rPr>
        <w:noProof/>
        <w:color w:val="006A8E"/>
        <w:sz w:val="18"/>
      </w:rPr>
      <w:t>1</w:t>
    </w:r>
    <w:r w:rsidRPr="007564BD">
      <w:rPr>
        <w:color w:val="006A8E"/>
        <w:sz w:val="18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E361E1" w14:textId="1DA6E3DE" w:rsidR="0028526B" w:rsidRDefault="0066538A" w:rsidP="008915B7">
    <w:pPr>
      <w:pStyle w:val="Noga"/>
      <w:jc w:val="center"/>
      <w:rPr>
        <w:color w:val="006A8E"/>
        <w:sz w:val="18"/>
      </w:rPr>
    </w:pPr>
    <w:r>
      <w:rPr>
        <w:noProof/>
        <w:lang w:eastAsia="sl-SI"/>
      </w:rPr>
      <w:drawing>
        <wp:inline distT="0" distB="0" distL="0" distR="0" wp14:anchorId="54230775" wp14:editId="6CF56815">
          <wp:extent cx="622300" cy="501650"/>
          <wp:effectExtent l="0" t="0" r="0" b="0"/>
          <wp:docPr id="2" name="Slik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2300" cy="501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52EE090" w14:textId="77777777" w:rsidR="007C4B80" w:rsidRPr="008915B7" w:rsidRDefault="007C4B80" w:rsidP="008915B7">
    <w:pPr>
      <w:pStyle w:val="Noga"/>
      <w:jc w:val="center"/>
      <w:rPr>
        <w:color w:val="006A8E"/>
        <w:spacing w:val="-4"/>
        <w:sz w:val="18"/>
      </w:rPr>
    </w:pPr>
  </w:p>
  <w:p w14:paraId="7269B666" w14:textId="1BD34BE4" w:rsidR="00D17A99" w:rsidRPr="008915B7" w:rsidRDefault="008915B7" w:rsidP="008915B7">
    <w:pPr>
      <w:pStyle w:val="Noga"/>
      <w:jc w:val="center"/>
      <w:rPr>
        <w:color w:val="006A8E"/>
        <w:spacing w:val="-4"/>
        <w:sz w:val="18"/>
        <w:szCs w:val="18"/>
      </w:rPr>
    </w:pPr>
    <w:r w:rsidRPr="008915B7">
      <w:rPr>
        <w:rStyle w:val="A1"/>
        <w:rFonts w:ascii="Calibri" w:hAnsi="Calibri"/>
        <w:spacing w:val="-4"/>
        <w:sz w:val="18"/>
        <w:szCs w:val="18"/>
      </w:rPr>
      <w:t xml:space="preserve">www.pef.um.si | </w:t>
    </w:r>
    <w:r w:rsidR="00DA402D" w:rsidRPr="00DA402D">
      <w:rPr>
        <w:rStyle w:val="A1"/>
        <w:rFonts w:ascii="Calibri" w:hAnsi="Calibri"/>
        <w:spacing w:val="-4"/>
        <w:sz w:val="18"/>
        <w:szCs w:val="18"/>
      </w:rPr>
      <w:t>dekanat.pef@um.si</w:t>
    </w:r>
    <w:r w:rsidRPr="008915B7">
      <w:rPr>
        <w:rStyle w:val="A1"/>
        <w:rFonts w:ascii="Calibri" w:hAnsi="Calibri"/>
        <w:spacing w:val="-4"/>
        <w:sz w:val="18"/>
        <w:szCs w:val="18"/>
      </w:rPr>
      <w:t xml:space="preserve"> | t +386 2 22 93 600 |: 0110-06090123790 | id ddv: SI 716 74705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04D325" w14:textId="77777777" w:rsidR="00532F77" w:rsidRDefault="00532F77" w:rsidP="00BB5C4F">
      <w:pPr>
        <w:spacing w:after="0"/>
      </w:pPr>
      <w:r>
        <w:separator/>
      </w:r>
    </w:p>
  </w:footnote>
  <w:footnote w:type="continuationSeparator" w:id="0">
    <w:p w14:paraId="45A36DE3" w14:textId="77777777" w:rsidR="00532F77" w:rsidRDefault="00532F77" w:rsidP="00BB5C4F">
      <w:pPr>
        <w:spacing w:after="0"/>
      </w:pPr>
      <w:r>
        <w:continuationSeparator/>
      </w:r>
    </w:p>
  </w:footnote>
  <w:footnote w:id="1">
    <w:p w14:paraId="0117535E" w14:textId="77777777" w:rsidR="00903034" w:rsidRDefault="00903034" w:rsidP="00903034">
      <w:pPr>
        <w:pStyle w:val="Sprotnaopomba-besedilo"/>
      </w:pPr>
      <w:r>
        <w:rPr>
          <w:rStyle w:val="Sprotnaopomba-sklic"/>
        </w:rPr>
        <w:footnoteRef/>
      </w:r>
      <w:r>
        <w:t xml:space="preserve"> </w:t>
      </w:r>
      <w:r w:rsidRPr="00AA0084">
        <w:rPr>
          <w:sz w:val="16"/>
          <w:szCs w:val="16"/>
        </w:rPr>
        <w:t>Enak obrazec se uporabi tudi za somentorja (</w:t>
      </w:r>
      <w:r>
        <w:rPr>
          <w:sz w:val="16"/>
          <w:szCs w:val="16"/>
        </w:rPr>
        <w:t>10</w:t>
      </w:r>
      <w:r w:rsidRPr="00AA0084">
        <w:rPr>
          <w:sz w:val="16"/>
          <w:szCs w:val="16"/>
        </w:rPr>
        <w:t xml:space="preserve">. člen </w:t>
      </w:r>
      <w:r>
        <w:rPr>
          <w:sz w:val="16"/>
          <w:szCs w:val="16"/>
        </w:rPr>
        <w:t>P</w:t>
      </w:r>
      <w:r w:rsidRPr="00AA0084">
        <w:rPr>
          <w:sz w:val="16"/>
          <w:szCs w:val="16"/>
        </w:rPr>
        <w:t>ravil</w:t>
      </w:r>
      <w:r>
        <w:rPr>
          <w:sz w:val="16"/>
          <w:szCs w:val="16"/>
        </w:rPr>
        <w:t xml:space="preserve">nika) in zunanjega strokovnjaka (20. člen Pravilnika). </w:t>
      </w:r>
    </w:p>
  </w:footnote>
  <w:footnote w:id="2">
    <w:p w14:paraId="76E5E7DB" w14:textId="77777777" w:rsidR="00903034" w:rsidRPr="00F81D09" w:rsidRDefault="00903034" w:rsidP="00903034">
      <w:pPr>
        <w:pStyle w:val="Sprotnaopomba-besedilo"/>
        <w:jc w:val="both"/>
        <w:rPr>
          <w:sz w:val="16"/>
          <w:szCs w:val="16"/>
        </w:rPr>
      </w:pPr>
      <w:r w:rsidRPr="00EB5283">
        <w:rPr>
          <w:rStyle w:val="Sprotnaopomba-sklic"/>
          <w:sz w:val="16"/>
          <w:szCs w:val="16"/>
        </w:rPr>
        <w:footnoteRef/>
      </w:r>
      <w:r w:rsidRPr="00EB5283">
        <w:rPr>
          <w:sz w:val="16"/>
          <w:szCs w:val="16"/>
        </w:rPr>
        <w:t xml:space="preserve"> Tip reference po </w:t>
      </w:r>
      <w:r>
        <w:rPr>
          <w:sz w:val="16"/>
          <w:szCs w:val="16"/>
        </w:rPr>
        <w:t xml:space="preserve">10. oz. </w:t>
      </w:r>
      <w:r w:rsidRPr="00EB5283">
        <w:rPr>
          <w:sz w:val="16"/>
          <w:szCs w:val="16"/>
        </w:rPr>
        <w:t xml:space="preserve">9. členu </w:t>
      </w:r>
      <w:r>
        <w:rPr>
          <w:sz w:val="16"/>
          <w:szCs w:val="16"/>
        </w:rPr>
        <w:t>P</w:t>
      </w:r>
      <w:r w:rsidRPr="00EB5283">
        <w:rPr>
          <w:sz w:val="16"/>
          <w:szCs w:val="16"/>
        </w:rPr>
        <w:t>ravilnika: znanstveni</w:t>
      </w:r>
      <w:r>
        <w:rPr>
          <w:sz w:val="16"/>
          <w:szCs w:val="16"/>
        </w:rPr>
        <w:t xml:space="preserve"> članki, objavljeni v revijah s faktorjem vpliva (JCR) in po vrednosti sodijo v zgornje tri četrtine kakovosti; znanstvene monografije ali poglavja v znanstvenih monografijah, ki so izdane pri založbah s seznama ARRS; ali patenti s popolnim preizkusom. Za družboslovje in humanistiko se upoštevajo tudi: znanstveni članki, objavljeni v revijah s faktorjem vpliva (SNIP) in po vrednosti sodijo v zgornje tri četrtine; znanstveni članki, objavljeni v revijah, vključenih v bazo Scopus (d) za družboslovje in Scopus (h) za humanistiko; znanstvene monografije, izdane pri domači ali tuji založbi, če so le-te v bazi SICRIS uvrščene v kategorijo 2A ali samostojni znanstveni sestavki ali poglavja v znanstvenih monografijah, izdanih pri domači ali tuji založbi, če so le-ta v bazi SICRIS uvrščena v kategorijo 3A ali 3B.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557AB4" w14:textId="13757B61" w:rsidR="00054766" w:rsidRDefault="0066538A" w:rsidP="00054766">
    <w:pPr>
      <w:pStyle w:val="Glava"/>
      <w:jc w:val="center"/>
    </w:pPr>
    <w:r>
      <w:rPr>
        <w:noProof/>
        <w:lang w:eastAsia="sl-SI"/>
      </w:rPr>
      <w:drawing>
        <wp:inline distT="0" distB="0" distL="0" distR="0" wp14:anchorId="63F549F4" wp14:editId="3175E8EC">
          <wp:extent cx="1739900" cy="844550"/>
          <wp:effectExtent l="0" t="0" r="0" b="0"/>
          <wp:docPr id="1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39900" cy="844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650FD5F" w14:textId="77777777" w:rsidR="00054766" w:rsidRPr="00B02A70" w:rsidRDefault="00054766" w:rsidP="00054766">
    <w:pPr>
      <w:pStyle w:val="Glava"/>
      <w:jc w:val="center"/>
      <w:rPr>
        <w:sz w:val="12"/>
      </w:rPr>
    </w:pPr>
  </w:p>
  <w:p w14:paraId="3C14DEE8" w14:textId="77777777" w:rsidR="00054766" w:rsidRDefault="008915B7" w:rsidP="009C4376">
    <w:pPr>
      <w:pStyle w:val="Glava"/>
      <w:tabs>
        <w:tab w:val="clear" w:pos="9072"/>
      </w:tabs>
      <w:jc w:val="center"/>
    </w:pPr>
    <w:r>
      <w:rPr>
        <w:color w:val="006A8E"/>
        <w:sz w:val="18"/>
      </w:rPr>
      <w:t>Koroška cesta 160</w:t>
    </w:r>
    <w:r w:rsidR="00A32CF9">
      <w:rPr>
        <w:color w:val="006A8E"/>
        <w:sz w:val="18"/>
      </w:rPr>
      <w:br/>
      <w:t>2000 Maribor,</w:t>
    </w:r>
    <w:r w:rsidR="009C4376">
      <w:rPr>
        <w:color w:val="006A8E"/>
        <w:sz w:val="18"/>
      </w:rPr>
      <w:t xml:space="preserve"> Slovenija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77C67"/>
    <w:multiLevelType w:val="hybridMultilevel"/>
    <w:tmpl w:val="AE801408"/>
    <w:lvl w:ilvl="0" w:tplc="4452578A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AB2C17"/>
    <w:multiLevelType w:val="hybridMultilevel"/>
    <w:tmpl w:val="3CA4D356"/>
    <w:lvl w:ilvl="0" w:tplc="FFFFFFFF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b w:val="0"/>
        <w:i w:val="0"/>
        <w:sz w:val="18"/>
        <w:lang w:val="de-DE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CF75D7"/>
    <w:multiLevelType w:val="hybridMultilevel"/>
    <w:tmpl w:val="113A63F8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AF76A5"/>
    <w:multiLevelType w:val="hybridMultilevel"/>
    <w:tmpl w:val="06B0D8AC"/>
    <w:lvl w:ilvl="0" w:tplc="4836BD48">
      <w:start w:val="1"/>
      <w:numFmt w:val="decimal"/>
      <w:lvlText w:val="%1."/>
      <w:lvlJc w:val="left"/>
      <w:pPr>
        <w:ind w:left="720" w:hanging="360"/>
      </w:pPr>
      <w:rPr>
        <w:rFonts w:asciiTheme="minorHAnsi" w:eastAsia="Times New Roman" w:hAnsiTheme="minorHAnsi" w:hint="default"/>
        <w:sz w:val="22"/>
      </w:r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4B202A"/>
    <w:multiLevelType w:val="hybridMultilevel"/>
    <w:tmpl w:val="D91CBAE2"/>
    <w:lvl w:ilvl="0" w:tplc="E932E50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211C98"/>
    <w:multiLevelType w:val="multilevel"/>
    <w:tmpl w:val="0424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6" w15:restartNumberingAfterBreak="0">
    <w:nsid w:val="2C4C147D"/>
    <w:multiLevelType w:val="hybridMultilevel"/>
    <w:tmpl w:val="5E649544"/>
    <w:lvl w:ilvl="0" w:tplc="DED410D6">
      <w:numFmt w:val="bullet"/>
      <w:lvlText w:val="-"/>
      <w:lvlJc w:val="left"/>
      <w:pPr>
        <w:ind w:left="408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abstractNum w:abstractNumId="7" w15:restartNumberingAfterBreak="0">
    <w:nsid w:val="35B65631"/>
    <w:multiLevelType w:val="multilevel"/>
    <w:tmpl w:val="04240025"/>
    <w:lvl w:ilvl="0">
      <w:start w:val="1"/>
      <w:numFmt w:val="decimal"/>
      <w:pStyle w:val="Naslov1"/>
      <w:lvlText w:val="%1"/>
      <w:lvlJc w:val="left"/>
      <w:pPr>
        <w:ind w:left="432" w:hanging="432"/>
      </w:pPr>
    </w:lvl>
    <w:lvl w:ilvl="1">
      <w:start w:val="1"/>
      <w:numFmt w:val="decimal"/>
      <w:pStyle w:val="Naslov2"/>
      <w:lvlText w:val="%1.%2"/>
      <w:lvlJc w:val="left"/>
      <w:pPr>
        <w:ind w:left="576" w:hanging="576"/>
      </w:pPr>
    </w:lvl>
    <w:lvl w:ilvl="2">
      <w:start w:val="1"/>
      <w:numFmt w:val="decimal"/>
      <w:pStyle w:val="Naslov3"/>
      <w:lvlText w:val="%1.%2.%3"/>
      <w:lvlJc w:val="left"/>
      <w:pPr>
        <w:ind w:left="720" w:hanging="720"/>
      </w:pPr>
    </w:lvl>
    <w:lvl w:ilvl="3">
      <w:start w:val="1"/>
      <w:numFmt w:val="decimal"/>
      <w:pStyle w:val="Naslov4"/>
      <w:lvlText w:val="%1.%2.%3.%4"/>
      <w:lvlJc w:val="left"/>
      <w:pPr>
        <w:ind w:left="864" w:hanging="864"/>
      </w:pPr>
    </w:lvl>
    <w:lvl w:ilvl="4">
      <w:start w:val="1"/>
      <w:numFmt w:val="decimal"/>
      <w:pStyle w:val="Naslov5"/>
      <w:lvlText w:val="%1.%2.%3.%4.%5"/>
      <w:lvlJc w:val="left"/>
      <w:pPr>
        <w:ind w:left="1008" w:hanging="1008"/>
      </w:pPr>
    </w:lvl>
    <w:lvl w:ilvl="5">
      <w:start w:val="1"/>
      <w:numFmt w:val="decimal"/>
      <w:pStyle w:val="Naslov6"/>
      <w:lvlText w:val="%1.%2.%3.%4.%5.%6"/>
      <w:lvlJc w:val="left"/>
      <w:pPr>
        <w:ind w:left="1152" w:hanging="1152"/>
      </w:pPr>
    </w:lvl>
    <w:lvl w:ilvl="6">
      <w:start w:val="1"/>
      <w:numFmt w:val="decimal"/>
      <w:pStyle w:val="Naslov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slov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slov9"/>
      <w:lvlText w:val="%1.%2.%3.%4.%5.%6.%7.%8.%9"/>
      <w:lvlJc w:val="left"/>
      <w:pPr>
        <w:ind w:left="1584" w:hanging="1584"/>
      </w:pPr>
    </w:lvl>
  </w:abstractNum>
  <w:abstractNum w:abstractNumId="8" w15:restartNumberingAfterBreak="0">
    <w:nsid w:val="3C0A04ED"/>
    <w:multiLevelType w:val="hybridMultilevel"/>
    <w:tmpl w:val="1D6E6FC8"/>
    <w:lvl w:ilvl="0" w:tplc="251043B6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5E1805"/>
    <w:multiLevelType w:val="hybridMultilevel"/>
    <w:tmpl w:val="3B1C17BC"/>
    <w:lvl w:ilvl="0" w:tplc="E848C76E">
      <w:start w:val="1"/>
      <w:numFmt w:val="bullet"/>
      <w:pStyle w:val="nastevanjekrogljic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F1D59DA"/>
    <w:multiLevelType w:val="hybridMultilevel"/>
    <w:tmpl w:val="8152ACCA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0424001B">
      <w:start w:val="1"/>
      <w:numFmt w:val="lowerRoman"/>
      <w:lvlText w:val="%6."/>
      <w:lvlJc w:val="right"/>
      <w:pPr>
        <w:ind w:left="4320" w:hanging="180"/>
      </w:pPr>
    </w:lvl>
    <w:lvl w:ilvl="6" w:tplc="0424000F">
      <w:start w:val="1"/>
      <w:numFmt w:val="decimal"/>
      <w:lvlText w:val="%7."/>
      <w:lvlJc w:val="left"/>
      <w:pPr>
        <w:ind w:left="5040" w:hanging="360"/>
      </w:pPr>
    </w:lvl>
    <w:lvl w:ilvl="7" w:tplc="04240019">
      <w:start w:val="1"/>
      <w:numFmt w:val="lowerLetter"/>
      <w:lvlText w:val="%8."/>
      <w:lvlJc w:val="left"/>
      <w:pPr>
        <w:ind w:left="5760" w:hanging="360"/>
      </w:pPr>
    </w:lvl>
    <w:lvl w:ilvl="8" w:tplc="0424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05471E1"/>
    <w:multiLevelType w:val="hybridMultilevel"/>
    <w:tmpl w:val="0F489842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79E0A87"/>
    <w:multiLevelType w:val="hybridMultilevel"/>
    <w:tmpl w:val="7CD43CA2"/>
    <w:lvl w:ilvl="0" w:tplc="E56E4A8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AC21F8F"/>
    <w:multiLevelType w:val="hybridMultilevel"/>
    <w:tmpl w:val="893ADD64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D321613"/>
    <w:multiLevelType w:val="multilevel"/>
    <w:tmpl w:val="3A86BA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BA7353E"/>
    <w:multiLevelType w:val="hybridMultilevel"/>
    <w:tmpl w:val="8820942E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C8B620E"/>
    <w:multiLevelType w:val="hybridMultilevel"/>
    <w:tmpl w:val="18167C4A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04139E"/>
    <w:multiLevelType w:val="hybridMultilevel"/>
    <w:tmpl w:val="757459FE"/>
    <w:lvl w:ilvl="0" w:tplc="BCF0E396">
      <w:start w:val="2000"/>
      <w:numFmt w:val="bullet"/>
      <w:lvlText w:val="-"/>
      <w:lvlJc w:val="left"/>
      <w:pPr>
        <w:ind w:left="408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abstractNum w:abstractNumId="18" w15:restartNumberingAfterBreak="0">
    <w:nsid w:val="704F45EF"/>
    <w:multiLevelType w:val="hybridMultilevel"/>
    <w:tmpl w:val="33280C5E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11E4CAB"/>
    <w:multiLevelType w:val="hybridMultilevel"/>
    <w:tmpl w:val="AD3EB072"/>
    <w:lvl w:ilvl="0" w:tplc="D7A45EE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17D1DB7"/>
    <w:multiLevelType w:val="hybridMultilevel"/>
    <w:tmpl w:val="ACE67942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717771D"/>
    <w:multiLevelType w:val="hybridMultilevel"/>
    <w:tmpl w:val="469E6D86"/>
    <w:lvl w:ilvl="0" w:tplc="95B4A94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38161318">
    <w:abstractNumId w:val="2"/>
  </w:num>
  <w:num w:numId="2" w16cid:durableId="1365060557">
    <w:abstractNumId w:val="20"/>
  </w:num>
  <w:num w:numId="3" w16cid:durableId="645470150">
    <w:abstractNumId w:val="7"/>
  </w:num>
  <w:num w:numId="4" w16cid:durableId="1848204152">
    <w:abstractNumId w:val="17"/>
  </w:num>
  <w:num w:numId="5" w16cid:durableId="1313606266">
    <w:abstractNumId w:val="18"/>
  </w:num>
  <w:num w:numId="6" w16cid:durableId="1907059497">
    <w:abstractNumId w:val="6"/>
  </w:num>
  <w:num w:numId="7" w16cid:durableId="1043015278">
    <w:abstractNumId w:val="1"/>
  </w:num>
  <w:num w:numId="8" w16cid:durableId="1956670407">
    <w:abstractNumId w:val="9"/>
  </w:num>
  <w:num w:numId="9" w16cid:durableId="1179388076">
    <w:abstractNumId w:val="8"/>
  </w:num>
  <w:num w:numId="10" w16cid:durableId="516503833">
    <w:abstractNumId w:val="10"/>
  </w:num>
  <w:num w:numId="11" w16cid:durableId="1703626498">
    <w:abstractNumId w:val="15"/>
  </w:num>
  <w:num w:numId="12" w16cid:durableId="61410791">
    <w:abstractNumId w:val="19"/>
  </w:num>
  <w:num w:numId="13" w16cid:durableId="572202400">
    <w:abstractNumId w:val="12"/>
  </w:num>
  <w:num w:numId="14" w16cid:durableId="608900267">
    <w:abstractNumId w:val="4"/>
  </w:num>
  <w:num w:numId="15" w16cid:durableId="1229994374">
    <w:abstractNumId w:val="0"/>
  </w:num>
  <w:num w:numId="16" w16cid:durableId="1593276424">
    <w:abstractNumId w:val="21"/>
  </w:num>
  <w:num w:numId="17" w16cid:durableId="544366213">
    <w:abstractNumId w:val="3"/>
  </w:num>
  <w:num w:numId="18" w16cid:durableId="1018312808">
    <w:abstractNumId w:val="13"/>
  </w:num>
  <w:num w:numId="19" w16cid:durableId="1896161310">
    <w:abstractNumId w:val="16"/>
  </w:num>
  <w:num w:numId="20" w16cid:durableId="1647511085">
    <w:abstractNumId w:val="11"/>
  </w:num>
  <w:num w:numId="21" w16cid:durableId="1154224647">
    <w:abstractNumId w:val="14"/>
  </w:num>
  <w:num w:numId="22" w16cid:durableId="38136777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38A"/>
    <w:rsid w:val="00002D02"/>
    <w:rsid w:val="00010219"/>
    <w:rsid w:val="0001496B"/>
    <w:rsid w:val="00015E8D"/>
    <w:rsid w:val="00016329"/>
    <w:rsid w:val="00016A7B"/>
    <w:rsid w:val="00021FA3"/>
    <w:rsid w:val="00024E37"/>
    <w:rsid w:val="000322EF"/>
    <w:rsid w:val="0004433D"/>
    <w:rsid w:val="00047239"/>
    <w:rsid w:val="00051DAE"/>
    <w:rsid w:val="00051F90"/>
    <w:rsid w:val="00052655"/>
    <w:rsid w:val="00054766"/>
    <w:rsid w:val="0006293A"/>
    <w:rsid w:val="00077549"/>
    <w:rsid w:val="000817E1"/>
    <w:rsid w:val="000938F4"/>
    <w:rsid w:val="000A0B07"/>
    <w:rsid w:val="000A1714"/>
    <w:rsid w:val="000A38E4"/>
    <w:rsid w:val="000A6DCF"/>
    <w:rsid w:val="000B3D05"/>
    <w:rsid w:val="000C393D"/>
    <w:rsid w:val="000D2E32"/>
    <w:rsid w:val="000F1A06"/>
    <w:rsid w:val="001008B5"/>
    <w:rsid w:val="00103BB0"/>
    <w:rsid w:val="00112209"/>
    <w:rsid w:val="00113D87"/>
    <w:rsid w:val="001162CE"/>
    <w:rsid w:val="00117A45"/>
    <w:rsid w:val="00124E23"/>
    <w:rsid w:val="00134C8D"/>
    <w:rsid w:val="001407ED"/>
    <w:rsid w:val="001452C0"/>
    <w:rsid w:val="00145818"/>
    <w:rsid w:val="001661AF"/>
    <w:rsid w:val="0017001C"/>
    <w:rsid w:val="00172F8A"/>
    <w:rsid w:val="001778AB"/>
    <w:rsid w:val="001816F8"/>
    <w:rsid w:val="00190674"/>
    <w:rsid w:val="0019285C"/>
    <w:rsid w:val="00193A16"/>
    <w:rsid w:val="00194526"/>
    <w:rsid w:val="001A215E"/>
    <w:rsid w:val="001A309E"/>
    <w:rsid w:val="001A4AD1"/>
    <w:rsid w:val="001B381F"/>
    <w:rsid w:val="001B6A27"/>
    <w:rsid w:val="001C1764"/>
    <w:rsid w:val="001C18A1"/>
    <w:rsid w:val="001D1925"/>
    <w:rsid w:val="001D4E89"/>
    <w:rsid w:val="001E0A34"/>
    <w:rsid w:val="001F5CCA"/>
    <w:rsid w:val="0020568D"/>
    <w:rsid w:val="00213BB6"/>
    <w:rsid w:val="00213FC9"/>
    <w:rsid w:val="00215201"/>
    <w:rsid w:val="00215D3A"/>
    <w:rsid w:val="002206DE"/>
    <w:rsid w:val="00236C9B"/>
    <w:rsid w:val="00245543"/>
    <w:rsid w:val="002551E0"/>
    <w:rsid w:val="00261269"/>
    <w:rsid w:val="0028526B"/>
    <w:rsid w:val="0029144C"/>
    <w:rsid w:val="002A0D09"/>
    <w:rsid w:val="002A383C"/>
    <w:rsid w:val="002B180E"/>
    <w:rsid w:val="002B52B5"/>
    <w:rsid w:val="002B64C7"/>
    <w:rsid w:val="002C26C3"/>
    <w:rsid w:val="002C27A1"/>
    <w:rsid w:val="002D68E5"/>
    <w:rsid w:val="002E087E"/>
    <w:rsid w:val="002E24BD"/>
    <w:rsid w:val="002E2D9F"/>
    <w:rsid w:val="002F02E2"/>
    <w:rsid w:val="002F2244"/>
    <w:rsid w:val="00302FE0"/>
    <w:rsid w:val="00310163"/>
    <w:rsid w:val="00311139"/>
    <w:rsid w:val="00313DC4"/>
    <w:rsid w:val="0032671D"/>
    <w:rsid w:val="003274A5"/>
    <w:rsid w:val="00342668"/>
    <w:rsid w:val="00352901"/>
    <w:rsid w:val="003547DA"/>
    <w:rsid w:val="00360759"/>
    <w:rsid w:val="003609C3"/>
    <w:rsid w:val="00363878"/>
    <w:rsid w:val="00365C9B"/>
    <w:rsid w:val="00371D0C"/>
    <w:rsid w:val="00372488"/>
    <w:rsid w:val="00373087"/>
    <w:rsid w:val="003747D7"/>
    <w:rsid w:val="003770A0"/>
    <w:rsid w:val="00393CB3"/>
    <w:rsid w:val="003951F8"/>
    <w:rsid w:val="0039656B"/>
    <w:rsid w:val="00396EA1"/>
    <w:rsid w:val="00397CAC"/>
    <w:rsid w:val="003A1F40"/>
    <w:rsid w:val="003B01FD"/>
    <w:rsid w:val="003B241E"/>
    <w:rsid w:val="003B2DF4"/>
    <w:rsid w:val="003C2BE4"/>
    <w:rsid w:val="003C6EF8"/>
    <w:rsid w:val="003D6941"/>
    <w:rsid w:val="003E1EBA"/>
    <w:rsid w:val="003E50D1"/>
    <w:rsid w:val="004003AE"/>
    <w:rsid w:val="00400569"/>
    <w:rsid w:val="00407AA7"/>
    <w:rsid w:val="00412E0A"/>
    <w:rsid w:val="00413C63"/>
    <w:rsid w:val="00414B96"/>
    <w:rsid w:val="00414DF5"/>
    <w:rsid w:val="00421309"/>
    <w:rsid w:val="00422A5B"/>
    <w:rsid w:val="00422C92"/>
    <w:rsid w:val="00423B2B"/>
    <w:rsid w:val="00427354"/>
    <w:rsid w:val="004327C0"/>
    <w:rsid w:val="004352E9"/>
    <w:rsid w:val="0044423C"/>
    <w:rsid w:val="00444423"/>
    <w:rsid w:val="004509B5"/>
    <w:rsid w:val="004514C6"/>
    <w:rsid w:val="00451EDB"/>
    <w:rsid w:val="004548AB"/>
    <w:rsid w:val="00460B38"/>
    <w:rsid w:val="00464EF4"/>
    <w:rsid w:val="004663D7"/>
    <w:rsid w:val="004674F9"/>
    <w:rsid w:val="00472B77"/>
    <w:rsid w:val="0048523D"/>
    <w:rsid w:val="0049527F"/>
    <w:rsid w:val="004965E7"/>
    <w:rsid w:val="004A5BFF"/>
    <w:rsid w:val="004A72BD"/>
    <w:rsid w:val="004A7545"/>
    <w:rsid w:val="004B0081"/>
    <w:rsid w:val="004B418C"/>
    <w:rsid w:val="004B5E53"/>
    <w:rsid w:val="004B65CD"/>
    <w:rsid w:val="004C7530"/>
    <w:rsid w:val="004D2567"/>
    <w:rsid w:val="004D4EC4"/>
    <w:rsid w:val="004E7876"/>
    <w:rsid w:val="004F17B8"/>
    <w:rsid w:val="004F42C7"/>
    <w:rsid w:val="00505C19"/>
    <w:rsid w:val="00512223"/>
    <w:rsid w:val="00522FDF"/>
    <w:rsid w:val="005244D5"/>
    <w:rsid w:val="00525758"/>
    <w:rsid w:val="00532F77"/>
    <w:rsid w:val="005376C1"/>
    <w:rsid w:val="00537A56"/>
    <w:rsid w:val="005425EE"/>
    <w:rsid w:val="00545693"/>
    <w:rsid w:val="00550934"/>
    <w:rsid w:val="00552FBA"/>
    <w:rsid w:val="00553EB3"/>
    <w:rsid w:val="00554DDF"/>
    <w:rsid w:val="00561E01"/>
    <w:rsid w:val="005708A9"/>
    <w:rsid w:val="00573F6C"/>
    <w:rsid w:val="00574B69"/>
    <w:rsid w:val="00585C1E"/>
    <w:rsid w:val="00590C9E"/>
    <w:rsid w:val="0059259E"/>
    <w:rsid w:val="00593656"/>
    <w:rsid w:val="00595937"/>
    <w:rsid w:val="005965BF"/>
    <w:rsid w:val="00597C54"/>
    <w:rsid w:val="005A0097"/>
    <w:rsid w:val="005A1A4C"/>
    <w:rsid w:val="005B04D0"/>
    <w:rsid w:val="005B4795"/>
    <w:rsid w:val="005B48A9"/>
    <w:rsid w:val="005B5933"/>
    <w:rsid w:val="005C10C3"/>
    <w:rsid w:val="005E0E65"/>
    <w:rsid w:val="005E745D"/>
    <w:rsid w:val="005F2191"/>
    <w:rsid w:val="005F320E"/>
    <w:rsid w:val="005F64CC"/>
    <w:rsid w:val="00601FD4"/>
    <w:rsid w:val="006111CF"/>
    <w:rsid w:val="006256DB"/>
    <w:rsid w:val="00630F7D"/>
    <w:rsid w:val="00635255"/>
    <w:rsid w:val="00644352"/>
    <w:rsid w:val="00644E56"/>
    <w:rsid w:val="00645928"/>
    <w:rsid w:val="00650CFD"/>
    <w:rsid w:val="00661B45"/>
    <w:rsid w:val="0066538A"/>
    <w:rsid w:val="0066539A"/>
    <w:rsid w:val="0067514C"/>
    <w:rsid w:val="00675B6D"/>
    <w:rsid w:val="00677603"/>
    <w:rsid w:val="00677DE6"/>
    <w:rsid w:val="00680AB4"/>
    <w:rsid w:val="006837C4"/>
    <w:rsid w:val="006844D0"/>
    <w:rsid w:val="00696A24"/>
    <w:rsid w:val="006A3EBA"/>
    <w:rsid w:val="006A5D74"/>
    <w:rsid w:val="006A7416"/>
    <w:rsid w:val="006B09A4"/>
    <w:rsid w:val="006B610F"/>
    <w:rsid w:val="006B6801"/>
    <w:rsid w:val="006C0883"/>
    <w:rsid w:val="006D1B6B"/>
    <w:rsid w:val="006E2A79"/>
    <w:rsid w:val="006E3723"/>
    <w:rsid w:val="006E6B22"/>
    <w:rsid w:val="006F1C16"/>
    <w:rsid w:val="00702046"/>
    <w:rsid w:val="007138CE"/>
    <w:rsid w:val="007217DE"/>
    <w:rsid w:val="007410DA"/>
    <w:rsid w:val="00750F61"/>
    <w:rsid w:val="00751834"/>
    <w:rsid w:val="00753B3B"/>
    <w:rsid w:val="007548EC"/>
    <w:rsid w:val="007554FD"/>
    <w:rsid w:val="007564BD"/>
    <w:rsid w:val="00767D3B"/>
    <w:rsid w:val="007767DA"/>
    <w:rsid w:val="00776B8A"/>
    <w:rsid w:val="007808B6"/>
    <w:rsid w:val="00783978"/>
    <w:rsid w:val="00784EB8"/>
    <w:rsid w:val="00785676"/>
    <w:rsid w:val="007A25F0"/>
    <w:rsid w:val="007A4D43"/>
    <w:rsid w:val="007A5556"/>
    <w:rsid w:val="007B0E19"/>
    <w:rsid w:val="007B34C1"/>
    <w:rsid w:val="007B41FE"/>
    <w:rsid w:val="007C180E"/>
    <w:rsid w:val="007C2847"/>
    <w:rsid w:val="007C4B80"/>
    <w:rsid w:val="007D2B58"/>
    <w:rsid w:val="007D56C7"/>
    <w:rsid w:val="007D56DD"/>
    <w:rsid w:val="007D61DA"/>
    <w:rsid w:val="007E10E9"/>
    <w:rsid w:val="007E1AFA"/>
    <w:rsid w:val="007F34E6"/>
    <w:rsid w:val="007F39AD"/>
    <w:rsid w:val="007F6FFD"/>
    <w:rsid w:val="008023D2"/>
    <w:rsid w:val="0080304F"/>
    <w:rsid w:val="0080443F"/>
    <w:rsid w:val="00804C3D"/>
    <w:rsid w:val="0081088F"/>
    <w:rsid w:val="00810EAB"/>
    <w:rsid w:val="00820895"/>
    <w:rsid w:val="00826AB5"/>
    <w:rsid w:val="00831936"/>
    <w:rsid w:val="00837387"/>
    <w:rsid w:val="0084037D"/>
    <w:rsid w:val="00845FE0"/>
    <w:rsid w:val="00854086"/>
    <w:rsid w:val="008549E4"/>
    <w:rsid w:val="00855821"/>
    <w:rsid w:val="00856BCE"/>
    <w:rsid w:val="00865172"/>
    <w:rsid w:val="00866205"/>
    <w:rsid w:val="0087523C"/>
    <w:rsid w:val="00883074"/>
    <w:rsid w:val="0088331D"/>
    <w:rsid w:val="00884BE7"/>
    <w:rsid w:val="008915B7"/>
    <w:rsid w:val="00894238"/>
    <w:rsid w:val="008A2B07"/>
    <w:rsid w:val="008A3B46"/>
    <w:rsid w:val="008C32B5"/>
    <w:rsid w:val="008C4801"/>
    <w:rsid w:val="008C4B0E"/>
    <w:rsid w:val="008C7359"/>
    <w:rsid w:val="008D5627"/>
    <w:rsid w:val="008D572F"/>
    <w:rsid w:val="008D751A"/>
    <w:rsid w:val="008E0B3F"/>
    <w:rsid w:val="008F1542"/>
    <w:rsid w:val="008F6257"/>
    <w:rsid w:val="00903034"/>
    <w:rsid w:val="00907536"/>
    <w:rsid w:val="0091034C"/>
    <w:rsid w:val="00915B1F"/>
    <w:rsid w:val="00920844"/>
    <w:rsid w:val="00921597"/>
    <w:rsid w:val="00922BFB"/>
    <w:rsid w:val="00923B00"/>
    <w:rsid w:val="0092595B"/>
    <w:rsid w:val="0092758A"/>
    <w:rsid w:val="009309BA"/>
    <w:rsid w:val="009311FF"/>
    <w:rsid w:val="00932A5E"/>
    <w:rsid w:val="00934F5B"/>
    <w:rsid w:val="009352F4"/>
    <w:rsid w:val="0095253B"/>
    <w:rsid w:val="00962BBF"/>
    <w:rsid w:val="009701AD"/>
    <w:rsid w:val="00976774"/>
    <w:rsid w:val="009808B8"/>
    <w:rsid w:val="00981CF6"/>
    <w:rsid w:val="009832B9"/>
    <w:rsid w:val="009932BA"/>
    <w:rsid w:val="009947A8"/>
    <w:rsid w:val="009956F4"/>
    <w:rsid w:val="009959E9"/>
    <w:rsid w:val="009A0711"/>
    <w:rsid w:val="009A1214"/>
    <w:rsid w:val="009A2AC3"/>
    <w:rsid w:val="009A3349"/>
    <w:rsid w:val="009A60F9"/>
    <w:rsid w:val="009B64A9"/>
    <w:rsid w:val="009C4376"/>
    <w:rsid w:val="009C724D"/>
    <w:rsid w:val="009D1978"/>
    <w:rsid w:val="009D36BC"/>
    <w:rsid w:val="009F3B01"/>
    <w:rsid w:val="00A03F1E"/>
    <w:rsid w:val="00A120FE"/>
    <w:rsid w:val="00A130AC"/>
    <w:rsid w:val="00A16761"/>
    <w:rsid w:val="00A30490"/>
    <w:rsid w:val="00A307E1"/>
    <w:rsid w:val="00A32CF9"/>
    <w:rsid w:val="00A34CD1"/>
    <w:rsid w:val="00A4445C"/>
    <w:rsid w:val="00A44606"/>
    <w:rsid w:val="00A46E14"/>
    <w:rsid w:val="00A52E14"/>
    <w:rsid w:val="00A54A0C"/>
    <w:rsid w:val="00A61819"/>
    <w:rsid w:val="00A65DFC"/>
    <w:rsid w:val="00A84C46"/>
    <w:rsid w:val="00A91515"/>
    <w:rsid w:val="00A936A6"/>
    <w:rsid w:val="00AA2BAD"/>
    <w:rsid w:val="00AA7862"/>
    <w:rsid w:val="00AB19A0"/>
    <w:rsid w:val="00AB49D8"/>
    <w:rsid w:val="00AC2140"/>
    <w:rsid w:val="00AC256A"/>
    <w:rsid w:val="00AC267A"/>
    <w:rsid w:val="00AD07E4"/>
    <w:rsid w:val="00AD34B8"/>
    <w:rsid w:val="00AE322E"/>
    <w:rsid w:val="00AE684C"/>
    <w:rsid w:val="00AF354E"/>
    <w:rsid w:val="00AF5329"/>
    <w:rsid w:val="00AF75EA"/>
    <w:rsid w:val="00B0046F"/>
    <w:rsid w:val="00B02A70"/>
    <w:rsid w:val="00B13296"/>
    <w:rsid w:val="00B14D3A"/>
    <w:rsid w:val="00B14DD9"/>
    <w:rsid w:val="00B15551"/>
    <w:rsid w:val="00B30B33"/>
    <w:rsid w:val="00B30E0D"/>
    <w:rsid w:val="00B3258A"/>
    <w:rsid w:val="00B345A1"/>
    <w:rsid w:val="00B34EFE"/>
    <w:rsid w:val="00B36711"/>
    <w:rsid w:val="00B37B61"/>
    <w:rsid w:val="00B40FEF"/>
    <w:rsid w:val="00B415A9"/>
    <w:rsid w:val="00B46024"/>
    <w:rsid w:val="00B523E8"/>
    <w:rsid w:val="00B54EE4"/>
    <w:rsid w:val="00B56805"/>
    <w:rsid w:val="00B57844"/>
    <w:rsid w:val="00B605F1"/>
    <w:rsid w:val="00B66C2B"/>
    <w:rsid w:val="00B71A1F"/>
    <w:rsid w:val="00B83E90"/>
    <w:rsid w:val="00B85A7F"/>
    <w:rsid w:val="00B874CF"/>
    <w:rsid w:val="00BA27D8"/>
    <w:rsid w:val="00BA562D"/>
    <w:rsid w:val="00BB0707"/>
    <w:rsid w:val="00BB1DD2"/>
    <w:rsid w:val="00BB46F6"/>
    <w:rsid w:val="00BB4D9B"/>
    <w:rsid w:val="00BB5C4F"/>
    <w:rsid w:val="00BB6790"/>
    <w:rsid w:val="00BC5E40"/>
    <w:rsid w:val="00BD01CC"/>
    <w:rsid w:val="00BD16AC"/>
    <w:rsid w:val="00BD74F1"/>
    <w:rsid w:val="00BE6366"/>
    <w:rsid w:val="00BE6E5A"/>
    <w:rsid w:val="00BF0401"/>
    <w:rsid w:val="00BF33D6"/>
    <w:rsid w:val="00C11557"/>
    <w:rsid w:val="00C15C71"/>
    <w:rsid w:val="00C16D09"/>
    <w:rsid w:val="00C1789B"/>
    <w:rsid w:val="00C22147"/>
    <w:rsid w:val="00C25FF2"/>
    <w:rsid w:val="00C36310"/>
    <w:rsid w:val="00C609D1"/>
    <w:rsid w:val="00C626FD"/>
    <w:rsid w:val="00C639A8"/>
    <w:rsid w:val="00C65C7D"/>
    <w:rsid w:val="00C66341"/>
    <w:rsid w:val="00C7070B"/>
    <w:rsid w:val="00C70A6E"/>
    <w:rsid w:val="00C716C7"/>
    <w:rsid w:val="00C76796"/>
    <w:rsid w:val="00C93DA0"/>
    <w:rsid w:val="00C9677A"/>
    <w:rsid w:val="00C9771A"/>
    <w:rsid w:val="00CA1B94"/>
    <w:rsid w:val="00CA52D1"/>
    <w:rsid w:val="00CA662A"/>
    <w:rsid w:val="00CA6E8E"/>
    <w:rsid w:val="00CB217B"/>
    <w:rsid w:val="00CB5D29"/>
    <w:rsid w:val="00CD4E4D"/>
    <w:rsid w:val="00CD5891"/>
    <w:rsid w:val="00CD5973"/>
    <w:rsid w:val="00CD5F79"/>
    <w:rsid w:val="00CD7DA4"/>
    <w:rsid w:val="00CE350F"/>
    <w:rsid w:val="00CE3B3E"/>
    <w:rsid w:val="00CE7984"/>
    <w:rsid w:val="00CF1321"/>
    <w:rsid w:val="00D01668"/>
    <w:rsid w:val="00D12CB0"/>
    <w:rsid w:val="00D17A99"/>
    <w:rsid w:val="00D213D2"/>
    <w:rsid w:val="00D26652"/>
    <w:rsid w:val="00D43BBC"/>
    <w:rsid w:val="00D53A48"/>
    <w:rsid w:val="00D53A63"/>
    <w:rsid w:val="00D554AE"/>
    <w:rsid w:val="00D57B3B"/>
    <w:rsid w:val="00D60B71"/>
    <w:rsid w:val="00D60FC7"/>
    <w:rsid w:val="00D61AB2"/>
    <w:rsid w:val="00D71424"/>
    <w:rsid w:val="00D76383"/>
    <w:rsid w:val="00D82FD2"/>
    <w:rsid w:val="00DA0CA4"/>
    <w:rsid w:val="00DA12DD"/>
    <w:rsid w:val="00DA402D"/>
    <w:rsid w:val="00DA628E"/>
    <w:rsid w:val="00DB006C"/>
    <w:rsid w:val="00DB0EE7"/>
    <w:rsid w:val="00DC556E"/>
    <w:rsid w:val="00DC5A67"/>
    <w:rsid w:val="00DC714F"/>
    <w:rsid w:val="00DD2432"/>
    <w:rsid w:val="00DD3A72"/>
    <w:rsid w:val="00DD4DC4"/>
    <w:rsid w:val="00DE2C1D"/>
    <w:rsid w:val="00E01C78"/>
    <w:rsid w:val="00E042B5"/>
    <w:rsid w:val="00E045BB"/>
    <w:rsid w:val="00E05A97"/>
    <w:rsid w:val="00E10042"/>
    <w:rsid w:val="00E10BCB"/>
    <w:rsid w:val="00E231B1"/>
    <w:rsid w:val="00E2724E"/>
    <w:rsid w:val="00E34932"/>
    <w:rsid w:val="00E401CC"/>
    <w:rsid w:val="00E44146"/>
    <w:rsid w:val="00E44756"/>
    <w:rsid w:val="00E46A74"/>
    <w:rsid w:val="00E64B7C"/>
    <w:rsid w:val="00E7288A"/>
    <w:rsid w:val="00E75505"/>
    <w:rsid w:val="00E757D1"/>
    <w:rsid w:val="00E9735D"/>
    <w:rsid w:val="00EA20F0"/>
    <w:rsid w:val="00EA604F"/>
    <w:rsid w:val="00EA61F6"/>
    <w:rsid w:val="00EB3CDE"/>
    <w:rsid w:val="00EB3F19"/>
    <w:rsid w:val="00EB5E58"/>
    <w:rsid w:val="00EC2FB0"/>
    <w:rsid w:val="00EC3DF3"/>
    <w:rsid w:val="00EC6854"/>
    <w:rsid w:val="00ED2C6B"/>
    <w:rsid w:val="00ED45A4"/>
    <w:rsid w:val="00ED45FE"/>
    <w:rsid w:val="00EF7013"/>
    <w:rsid w:val="00F04B79"/>
    <w:rsid w:val="00F1084A"/>
    <w:rsid w:val="00F14875"/>
    <w:rsid w:val="00F20A79"/>
    <w:rsid w:val="00F22984"/>
    <w:rsid w:val="00F2341F"/>
    <w:rsid w:val="00F23820"/>
    <w:rsid w:val="00F259B5"/>
    <w:rsid w:val="00F42ECB"/>
    <w:rsid w:val="00F75BC3"/>
    <w:rsid w:val="00F8221C"/>
    <w:rsid w:val="00F83525"/>
    <w:rsid w:val="00F86BC8"/>
    <w:rsid w:val="00F9203F"/>
    <w:rsid w:val="00F926AA"/>
    <w:rsid w:val="00F9378F"/>
    <w:rsid w:val="00F96E78"/>
    <w:rsid w:val="00FA136A"/>
    <w:rsid w:val="00FA5B78"/>
    <w:rsid w:val="00FA694C"/>
    <w:rsid w:val="00FB756D"/>
    <w:rsid w:val="00FC04DD"/>
    <w:rsid w:val="00FC52AB"/>
    <w:rsid w:val="00FC6D71"/>
    <w:rsid w:val="00FC6DC6"/>
    <w:rsid w:val="00FC6FD8"/>
    <w:rsid w:val="00FD149F"/>
    <w:rsid w:val="00FE11C9"/>
    <w:rsid w:val="00FF36AD"/>
    <w:rsid w:val="00FF5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BD9C076"/>
  <w15:docId w15:val="{D8B15869-3450-4A9F-8305-8E724CC476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E757D1"/>
    <w:pPr>
      <w:spacing w:after="120"/>
    </w:pPr>
    <w:rPr>
      <w:sz w:val="22"/>
      <w:szCs w:val="22"/>
      <w:lang w:eastAsia="en-US"/>
    </w:rPr>
  </w:style>
  <w:style w:type="paragraph" w:styleId="Naslov1">
    <w:name w:val="heading 1"/>
    <w:basedOn w:val="Navaden"/>
    <w:next w:val="Navaden"/>
    <w:link w:val="Naslov1Znak"/>
    <w:uiPriority w:val="9"/>
    <w:qFormat/>
    <w:rsid w:val="00400569"/>
    <w:pPr>
      <w:numPr>
        <w:numId w:val="3"/>
      </w:numPr>
      <w:spacing w:before="480" w:after="0"/>
      <w:contextualSpacing/>
      <w:outlineLvl w:val="0"/>
    </w:pPr>
    <w:rPr>
      <w:b/>
      <w:bCs/>
      <w:sz w:val="28"/>
      <w:szCs w:val="28"/>
    </w:rPr>
  </w:style>
  <w:style w:type="paragraph" w:styleId="Naslov2">
    <w:name w:val="heading 2"/>
    <w:basedOn w:val="Navaden"/>
    <w:next w:val="Navaden"/>
    <w:link w:val="Naslov2Znak"/>
    <w:uiPriority w:val="9"/>
    <w:unhideWhenUsed/>
    <w:qFormat/>
    <w:rsid w:val="00400569"/>
    <w:pPr>
      <w:numPr>
        <w:ilvl w:val="1"/>
        <w:numId w:val="3"/>
      </w:numPr>
      <w:spacing w:before="200" w:after="0"/>
      <w:outlineLvl w:val="1"/>
    </w:pPr>
    <w:rPr>
      <w:b/>
      <w:bCs/>
      <w:sz w:val="26"/>
      <w:szCs w:val="26"/>
    </w:rPr>
  </w:style>
  <w:style w:type="paragraph" w:styleId="Naslov3">
    <w:name w:val="heading 3"/>
    <w:basedOn w:val="Navaden"/>
    <w:next w:val="Navaden"/>
    <w:link w:val="Naslov3Znak"/>
    <w:uiPriority w:val="9"/>
    <w:unhideWhenUsed/>
    <w:qFormat/>
    <w:rsid w:val="00400569"/>
    <w:pPr>
      <w:numPr>
        <w:ilvl w:val="2"/>
        <w:numId w:val="3"/>
      </w:numPr>
      <w:spacing w:before="200" w:after="0" w:line="271" w:lineRule="auto"/>
      <w:outlineLvl w:val="2"/>
    </w:pPr>
    <w:rPr>
      <w:b/>
      <w:bCs/>
    </w:rPr>
  </w:style>
  <w:style w:type="paragraph" w:styleId="Naslov4">
    <w:name w:val="heading 4"/>
    <w:basedOn w:val="Navaden"/>
    <w:next w:val="Navaden"/>
    <w:link w:val="Naslov4Znak"/>
    <w:uiPriority w:val="9"/>
    <w:unhideWhenUsed/>
    <w:qFormat/>
    <w:rsid w:val="00400569"/>
    <w:pPr>
      <w:numPr>
        <w:ilvl w:val="3"/>
        <w:numId w:val="3"/>
      </w:numPr>
      <w:spacing w:before="200" w:after="0"/>
      <w:outlineLvl w:val="3"/>
    </w:pPr>
    <w:rPr>
      <w:b/>
      <w:bCs/>
      <w:i/>
      <w:iCs/>
    </w:rPr>
  </w:style>
  <w:style w:type="paragraph" w:styleId="Naslov5">
    <w:name w:val="heading 5"/>
    <w:basedOn w:val="Navaden"/>
    <w:next w:val="Navaden"/>
    <w:link w:val="Naslov5Znak"/>
    <w:uiPriority w:val="9"/>
    <w:unhideWhenUsed/>
    <w:qFormat/>
    <w:rsid w:val="00400569"/>
    <w:pPr>
      <w:numPr>
        <w:ilvl w:val="4"/>
        <w:numId w:val="3"/>
      </w:numPr>
      <w:spacing w:before="200" w:after="0"/>
      <w:outlineLvl w:val="4"/>
    </w:pPr>
    <w:rPr>
      <w:b/>
      <w:bCs/>
      <w:color w:val="7F7F7F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4D4EC4"/>
    <w:pPr>
      <w:numPr>
        <w:ilvl w:val="5"/>
        <w:numId w:val="3"/>
      </w:numPr>
      <w:spacing w:after="0" w:line="271" w:lineRule="auto"/>
      <w:outlineLvl w:val="5"/>
    </w:pPr>
    <w:rPr>
      <w:rFonts w:ascii="Cambria" w:hAnsi="Cambria"/>
      <w:b/>
      <w:bCs/>
      <w:i/>
      <w:iCs/>
      <w:color w:val="7F7F7F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4D4EC4"/>
    <w:pPr>
      <w:numPr>
        <w:ilvl w:val="6"/>
        <w:numId w:val="3"/>
      </w:numPr>
      <w:spacing w:after="0"/>
      <w:outlineLvl w:val="6"/>
    </w:pPr>
    <w:rPr>
      <w:rFonts w:ascii="Cambria" w:hAnsi="Cambria"/>
      <w:i/>
      <w:iCs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4D4EC4"/>
    <w:pPr>
      <w:numPr>
        <w:ilvl w:val="7"/>
        <w:numId w:val="3"/>
      </w:numPr>
      <w:spacing w:after="0"/>
      <w:outlineLvl w:val="7"/>
    </w:pPr>
    <w:rPr>
      <w:rFonts w:ascii="Cambria" w:hAnsi="Cambria"/>
      <w:sz w:val="20"/>
      <w:szCs w:val="20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4D4EC4"/>
    <w:pPr>
      <w:numPr>
        <w:ilvl w:val="8"/>
        <w:numId w:val="3"/>
      </w:numPr>
      <w:spacing w:after="0"/>
      <w:outlineLvl w:val="8"/>
    </w:pPr>
    <w:rPr>
      <w:rFonts w:ascii="Cambria" w:hAnsi="Cambria"/>
      <w:i/>
      <w:iCs/>
      <w:spacing w:val="5"/>
      <w:sz w:val="20"/>
      <w:szCs w:val="20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link w:val="Naslov1"/>
    <w:uiPriority w:val="9"/>
    <w:rsid w:val="00400569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Naslov2Znak">
    <w:name w:val="Naslov 2 Znak"/>
    <w:link w:val="Naslov2"/>
    <w:uiPriority w:val="9"/>
    <w:rsid w:val="00400569"/>
    <w:rPr>
      <w:rFonts w:ascii="Calibri" w:eastAsia="Times New Roman" w:hAnsi="Calibri" w:cs="Times New Roman"/>
      <w:b/>
      <w:bCs/>
      <w:sz w:val="26"/>
      <w:szCs w:val="26"/>
    </w:rPr>
  </w:style>
  <w:style w:type="character" w:customStyle="1" w:styleId="Naslov3Znak">
    <w:name w:val="Naslov 3 Znak"/>
    <w:link w:val="Naslov3"/>
    <w:uiPriority w:val="9"/>
    <w:rsid w:val="00400569"/>
    <w:rPr>
      <w:rFonts w:ascii="Calibri" w:eastAsia="Times New Roman" w:hAnsi="Calibri" w:cs="Times New Roman"/>
      <w:b/>
      <w:bCs/>
    </w:rPr>
  </w:style>
  <w:style w:type="character" w:customStyle="1" w:styleId="Naslov4Znak">
    <w:name w:val="Naslov 4 Znak"/>
    <w:link w:val="Naslov4"/>
    <w:uiPriority w:val="9"/>
    <w:rsid w:val="00400569"/>
    <w:rPr>
      <w:rFonts w:ascii="Calibri" w:eastAsia="Times New Roman" w:hAnsi="Calibri" w:cs="Times New Roman"/>
      <w:b/>
      <w:bCs/>
      <w:i/>
      <w:iCs/>
    </w:rPr>
  </w:style>
  <w:style w:type="character" w:customStyle="1" w:styleId="Naslov5Znak">
    <w:name w:val="Naslov 5 Znak"/>
    <w:link w:val="Naslov5"/>
    <w:uiPriority w:val="9"/>
    <w:rsid w:val="00400569"/>
    <w:rPr>
      <w:rFonts w:ascii="Calibri" w:eastAsia="Times New Roman" w:hAnsi="Calibri" w:cs="Times New Roman"/>
      <w:b/>
      <w:bCs/>
      <w:color w:val="7F7F7F"/>
    </w:rPr>
  </w:style>
  <w:style w:type="character" w:customStyle="1" w:styleId="Naslov6Znak">
    <w:name w:val="Naslov 6 Znak"/>
    <w:link w:val="Naslov6"/>
    <w:uiPriority w:val="9"/>
    <w:semiHidden/>
    <w:rsid w:val="004D4EC4"/>
    <w:rPr>
      <w:rFonts w:ascii="Cambria" w:eastAsia="Times New Roman" w:hAnsi="Cambria" w:cs="Times New Roman"/>
      <w:b/>
      <w:bCs/>
      <w:i/>
      <w:iCs/>
      <w:color w:val="7F7F7F"/>
    </w:rPr>
  </w:style>
  <w:style w:type="character" w:customStyle="1" w:styleId="Naslov7Znak">
    <w:name w:val="Naslov 7 Znak"/>
    <w:link w:val="Naslov7"/>
    <w:uiPriority w:val="9"/>
    <w:semiHidden/>
    <w:rsid w:val="004D4EC4"/>
    <w:rPr>
      <w:rFonts w:ascii="Cambria" w:eastAsia="Times New Roman" w:hAnsi="Cambria" w:cs="Times New Roman"/>
      <w:i/>
      <w:iCs/>
    </w:rPr>
  </w:style>
  <w:style w:type="character" w:customStyle="1" w:styleId="Naslov8Znak">
    <w:name w:val="Naslov 8 Znak"/>
    <w:link w:val="Naslov8"/>
    <w:uiPriority w:val="9"/>
    <w:semiHidden/>
    <w:rsid w:val="004D4EC4"/>
    <w:rPr>
      <w:rFonts w:ascii="Cambria" w:eastAsia="Times New Roman" w:hAnsi="Cambria" w:cs="Times New Roman"/>
      <w:sz w:val="20"/>
      <w:szCs w:val="20"/>
    </w:rPr>
  </w:style>
  <w:style w:type="character" w:customStyle="1" w:styleId="Naslov9Znak">
    <w:name w:val="Naslov 9 Znak"/>
    <w:link w:val="Naslov9"/>
    <w:uiPriority w:val="9"/>
    <w:semiHidden/>
    <w:rsid w:val="004D4EC4"/>
    <w:rPr>
      <w:rFonts w:ascii="Cambria" w:eastAsia="Times New Roman" w:hAnsi="Cambria" w:cs="Times New Roman"/>
      <w:i/>
      <w:iCs/>
      <w:spacing w:val="5"/>
      <w:sz w:val="20"/>
      <w:szCs w:val="20"/>
    </w:rPr>
  </w:style>
  <w:style w:type="paragraph" w:styleId="Naslov">
    <w:name w:val="Title"/>
    <w:basedOn w:val="Navaden"/>
    <w:next w:val="Navaden"/>
    <w:link w:val="NaslovZnak"/>
    <w:uiPriority w:val="10"/>
    <w:qFormat/>
    <w:rsid w:val="00051DAE"/>
    <w:pPr>
      <w:pBdr>
        <w:bottom w:val="single" w:sz="4" w:space="1" w:color="auto"/>
      </w:pBdr>
      <w:contextualSpacing/>
    </w:pPr>
    <w:rPr>
      <w:spacing w:val="5"/>
      <w:sz w:val="52"/>
      <w:szCs w:val="52"/>
    </w:rPr>
  </w:style>
  <w:style w:type="character" w:customStyle="1" w:styleId="NaslovZnak">
    <w:name w:val="Naslov Znak"/>
    <w:link w:val="Naslov"/>
    <w:uiPriority w:val="10"/>
    <w:rsid w:val="00051DAE"/>
    <w:rPr>
      <w:rFonts w:ascii="Calibri" w:eastAsia="Times New Roman" w:hAnsi="Calibri" w:cs="Times New Roman"/>
      <w:spacing w:val="5"/>
      <w:sz w:val="52"/>
      <w:szCs w:val="52"/>
    </w:rPr>
  </w:style>
  <w:style w:type="paragraph" w:styleId="Podnaslov">
    <w:name w:val="Subtitle"/>
    <w:basedOn w:val="Navaden"/>
    <w:next w:val="Navaden"/>
    <w:link w:val="PodnaslovZnak"/>
    <w:uiPriority w:val="11"/>
    <w:qFormat/>
    <w:rsid w:val="00051DAE"/>
    <w:pPr>
      <w:spacing w:after="600"/>
    </w:pPr>
    <w:rPr>
      <w:i/>
      <w:iCs/>
      <w:spacing w:val="13"/>
      <w:sz w:val="24"/>
      <w:szCs w:val="24"/>
    </w:rPr>
  </w:style>
  <w:style w:type="character" w:customStyle="1" w:styleId="PodnaslovZnak">
    <w:name w:val="Podnaslov Znak"/>
    <w:link w:val="Podnaslov"/>
    <w:uiPriority w:val="11"/>
    <w:rsid w:val="00051DAE"/>
    <w:rPr>
      <w:rFonts w:ascii="Calibri" w:eastAsia="Times New Roman" w:hAnsi="Calibri" w:cs="Times New Roman"/>
      <w:i/>
      <w:iCs/>
      <w:spacing w:val="13"/>
      <w:sz w:val="24"/>
      <w:szCs w:val="24"/>
    </w:rPr>
  </w:style>
  <w:style w:type="character" w:styleId="Krepko">
    <w:name w:val="Strong"/>
    <w:uiPriority w:val="22"/>
    <w:qFormat/>
    <w:rsid w:val="004D4EC4"/>
    <w:rPr>
      <w:b/>
      <w:bCs/>
    </w:rPr>
  </w:style>
  <w:style w:type="character" w:styleId="Poudarek">
    <w:name w:val="Emphasis"/>
    <w:uiPriority w:val="20"/>
    <w:qFormat/>
    <w:rsid w:val="004D4EC4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Brezrazmikov">
    <w:name w:val="No Spacing"/>
    <w:basedOn w:val="Navaden"/>
    <w:uiPriority w:val="1"/>
    <w:qFormat/>
    <w:rsid w:val="004D4EC4"/>
    <w:pPr>
      <w:spacing w:after="0"/>
    </w:pPr>
  </w:style>
  <w:style w:type="paragraph" w:styleId="Odstavekseznama">
    <w:name w:val="List Paragraph"/>
    <w:basedOn w:val="Navaden"/>
    <w:uiPriority w:val="34"/>
    <w:qFormat/>
    <w:rsid w:val="00E757D1"/>
    <w:pPr>
      <w:spacing w:after="0"/>
      <w:ind w:left="720"/>
      <w:contextualSpacing/>
    </w:pPr>
  </w:style>
  <w:style w:type="paragraph" w:styleId="Citat">
    <w:name w:val="Quote"/>
    <w:basedOn w:val="Navaden"/>
    <w:next w:val="Navaden"/>
    <w:link w:val="CitatZnak"/>
    <w:uiPriority w:val="29"/>
    <w:qFormat/>
    <w:rsid w:val="004D4EC4"/>
    <w:pPr>
      <w:spacing w:before="200" w:after="0"/>
      <w:ind w:left="360" w:right="360"/>
    </w:pPr>
    <w:rPr>
      <w:i/>
      <w:iCs/>
    </w:rPr>
  </w:style>
  <w:style w:type="character" w:customStyle="1" w:styleId="CitatZnak">
    <w:name w:val="Citat Znak"/>
    <w:link w:val="Citat"/>
    <w:uiPriority w:val="29"/>
    <w:rsid w:val="004D4EC4"/>
    <w:rPr>
      <w:i/>
      <w:iCs/>
    </w:rPr>
  </w:style>
  <w:style w:type="paragraph" w:styleId="Intenzivencitat">
    <w:name w:val="Intense Quote"/>
    <w:basedOn w:val="Navaden"/>
    <w:next w:val="Navaden"/>
    <w:link w:val="IntenzivencitatZnak"/>
    <w:uiPriority w:val="30"/>
    <w:qFormat/>
    <w:rsid w:val="004D4EC4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zivencitatZnak">
    <w:name w:val="Intenziven citat Znak"/>
    <w:link w:val="Intenzivencitat"/>
    <w:uiPriority w:val="30"/>
    <w:rsid w:val="004D4EC4"/>
    <w:rPr>
      <w:b/>
      <w:bCs/>
      <w:i/>
      <w:iCs/>
    </w:rPr>
  </w:style>
  <w:style w:type="character" w:styleId="Neenpoudarek">
    <w:name w:val="Subtle Emphasis"/>
    <w:uiPriority w:val="19"/>
    <w:qFormat/>
    <w:rsid w:val="004D4EC4"/>
    <w:rPr>
      <w:i/>
      <w:iCs/>
    </w:rPr>
  </w:style>
  <w:style w:type="character" w:styleId="Intenzivenpoudarek">
    <w:name w:val="Intense Emphasis"/>
    <w:uiPriority w:val="21"/>
    <w:qFormat/>
    <w:rsid w:val="004D4EC4"/>
    <w:rPr>
      <w:b/>
      <w:bCs/>
    </w:rPr>
  </w:style>
  <w:style w:type="character" w:styleId="Neensklic">
    <w:name w:val="Subtle Reference"/>
    <w:uiPriority w:val="31"/>
    <w:qFormat/>
    <w:rsid w:val="004D4EC4"/>
    <w:rPr>
      <w:smallCaps/>
    </w:rPr>
  </w:style>
  <w:style w:type="character" w:styleId="Intenzivensklic">
    <w:name w:val="Intense Reference"/>
    <w:uiPriority w:val="32"/>
    <w:qFormat/>
    <w:rsid w:val="004D4EC4"/>
    <w:rPr>
      <w:smallCaps/>
      <w:spacing w:val="5"/>
      <w:u w:val="single"/>
    </w:rPr>
  </w:style>
  <w:style w:type="character" w:styleId="Naslovknjige">
    <w:name w:val="Book Title"/>
    <w:uiPriority w:val="33"/>
    <w:qFormat/>
    <w:rsid w:val="004D4EC4"/>
    <w:rPr>
      <w:i/>
      <w:iCs/>
      <w:smallCaps/>
      <w:spacing w:val="5"/>
    </w:rPr>
  </w:style>
  <w:style w:type="paragraph" w:styleId="NaslovTOC">
    <w:name w:val="TOC Heading"/>
    <w:basedOn w:val="Naslov1"/>
    <w:next w:val="Navaden"/>
    <w:uiPriority w:val="39"/>
    <w:semiHidden/>
    <w:unhideWhenUsed/>
    <w:qFormat/>
    <w:rsid w:val="004D4EC4"/>
    <w:pPr>
      <w:outlineLvl w:val="9"/>
    </w:pPr>
    <w:rPr>
      <w:lang w:bidi="en-US"/>
    </w:rPr>
  </w:style>
  <w:style w:type="paragraph" w:styleId="Glava">
    <w:name w:val="header"/>
    <w:basedOn w:val="Navaden"/>
    <w:link w:val="GlavaZnak"/>
    <w:uiPriority w:val="99"/>
    <w:unhideWhenUsed/>
    <w:rsid w:val="00BB5C4F"/>
    <w:pPr>
      <w:tabs>
        <w:tab w:val="center" w:pos="4536"/>
        <w:tab w:val="right" w:pos="9072"/>
      </w:tabs>
      <w:spacing w:after="0"/>
    </w:pPr>
  </w:style>
  <w:style w:type="character" w:customStyle="1" w:styleId="GlavaZnak">
    <w:name w:val="Glava Znak"/>
    <w:basedOn w:val="Privzetapisavaodstavka"/>
    <w:link w:val="Glava"/>
    <w:uiPriority w:val="99"/>
    <w:rsid w:val="00BB5C4F"/>
  </w:style>
  <w:style w:type="paragraph" w:styleId="Noga">
    <w:name w:val="footer"/>
    <w:basedOn w:val="Navaden"/>
    <w:link w:val="NogaZnak"/>
    <w:uiPriority w:val="99"/>
    <w:unhideWhenUsed/>
    <w:rsid w:val="00BB5C4F"/>
    <w:pPr>
      <w:tabs>
        <w:tab w:val="center" w:pos="4536"/>
        <w:tab w:val="right" w:pos="9072"/>
      </w:tabs>
      <w:spacing w:after="0"/>
    </w:pPr>
  </w:style>
  <w:style w:type="character" w:customStyle="1" w:styleId="NogaZnak">
    <w:name w:val="Noga Znak"/>
    <w:basedOn w:val="Privzetapisavaodstavka"/>
    <w:link w:val="Noga"/>
    <w:uiPriority w:val="99"/>
    <w:rsid w:val="00BB5C4F"/>
  </w:style>
  <w:style w:type="paragraph" w:styleId="Besedilooblaka">
    <w:name w:val="Balloon Text"/>
    <w:basedOn w:val="Navaden"/>
    <w:link w:val="BesedilooblakaZnak"/>
    <w:uiPriority w:val="99"/>
    <w:semiHidden/>
    <w:unhideWhenUsed/>
    <w:rsid w:val="00BB5C4F"/>
    <w:pPr>
      <w:spacing w:after="0"/>
    </w:pPr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link w:val="Besedilooblaka"/>
    <w:uiPriority w:val="99"/>
    <w:semiHidden/>
    <w:rsid w:val="00BB5C4F"/>
    <w:rPr>
      <w:rFonts w:ascii="Tahoma" w:hAnsi="Tahoma" w:cs="Tahoma"/>
      <w:sz w:val="16"/>
      <w:szCs w:val="16"/>
    </w:rPr>
  </w:style>
  <w:style w:type="character" w:styleId="Hiperpovezava">
    <w:name w:val="Hyperlink"/>
    <w:uiPriority w:val="99"/>
    <w:unhideWhenUsed/>
    <w:rsid w:val="00B02A70"/>
    <w:rPr>
      <w:color w:val="0000FF"/>
      <w:u w:val="single"/>
    </w:rPr>
  </w:style>
  <w:style w:type="paragraph" w:customStyle="1" w:styleId="Default">
    <w:name w:val="Default"/>
    <w:rsid w:val="0080304F"/>
    <w:pPr>
      <w:autoSpaceDE w:val="0"/>
      <w:autoSpaceDN w:val="0"/>
      <w:adjustRightInd w:val="0"/>
    </w:pPr>
    <w:rPr>
      <w:rFonts w:ascii="KYBHJ T+ Titillium Text 25 L" w:hAnsi="KYBHJ T+ Titillium Text 25 L" w:cs="KYBHJ T+ Titillium Text 25 L"/>
      <w:color w:val="000000"/>
      <w:sz w:val="24"/>
      <w:szCs w:val="24"/>
    </w:rPr>
  </w:style>
  <w:style w:type="character" w:customStyle="1" w:styleId="A1">
    <w:name w:val="A1"/>
    <w:uiPriority w:val="99"/>
    <w:rsid w:val="0080304F"/>
    <w:rPr>
      <w:rFonts w:ascii="TitilliumText25L" w:hAnsi="TitilliumText25L" w:cs="TitilliumText25L"/>
      <w:color w:val="00688A"/>
      <w:sz w:val="16"/>
      <w:szCs w:val="16"/>
    </w:rPr>
  </w:style>
  <w:style w:type="table" w:styleId="Tabelamrea">
    <w:name w:val="Table Grid"/>
    <w:basedOn w:val="Navadnatabela"/>
    <w:uiPriority w:val="39"/>
    <w:rsid w:val="00B54E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en">
    <w:name w:val="len"/>
    <w:basedOn w:val="Navaden"/>
    <w:rsid w:val="00573F6C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sl-SI"/>
    </w:rPr>
  </w:style>
  <w:style w:type="paragraph" w:customStyle="1" w:styleId="lennaslov">
    <w:name w:val="lennaslov"/>
    <w:basedOn w:val="Navaden"/>
    <w:rsid w:val="00573F6C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sl-SI"/>
    </w:rPr>
  </w:style>
  <w:style w:type="paragraph" w:customStyle="1" w:styleId="odstavek">
    <w:name w:val="odstavek"/>
    <w:basedOn w:val="Navaden"/>
    <w:rsid w:val="00573F6C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sl-SI"/>
    </w:rPr>
  </w:style>
  <w:style w:type="character" w:styleId="Nerazreenaomemba">
    <w:name w:val="Unresolved Mention"/>
    <w:basedOn w:val="Privzetapisavaodstavka"/>
    <w:uiPriority w:val="99"/>
    <w:semiHidden/>
    <w:unhideWhenUsed/>
    <w:rsid w:val="004003AE"/>
    <w:rPr>
      <w:color w:val="605E5C"/>
      <w:shd w:val="clear" w:color="auto" w:fill="E1DFDD"/>
    </w:rPr>
  </w:style>
  <w:style w:type="paragraph" w:customStyle="1" w:styleId="nastevanjekrogljice">
    <w:name w:val="_nastevanje_krogljice"/>
    <w:basedOn w:val="Odstavekseznama"/>
    <w:qFormat/>
    <w:rsid w:val="00F20A79"/>
    <w:pPr>
      <w:numPr>
        <w:numId w:val="8"/>
      </w:numPr>
      <w:jc w:val="both"/>
    </w:pPr>
    <w:rPr>
      <w:rFonts w:asciiTheme="minorHAnsi" w:hAnsiTheme="minorHAnsi" w:cstheme="minorHAnsi"/>
      <w:snapToGrid w:val="0"/>
    </w:rPr>
  </w:style>
  <w:style w:type="paragraph" w:styleId="Navadensplet">
    <w:name w:val="Normal (Web)"/>
    <w:basedOn w:val="Navaden"/>
    <w:uiPriority w:val="99"/>
    <w:semiHidden/>
    <w:unhideWhenUsed/>
    <w:rsid w:val="002F02E2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styleId="Sprotnaopomba-besedilo">
    <w:name w:val="footnote text"/>
    <w:basedOn w:val="Navaden"/>
    <w:link w:val="Sprotnaopomba-besediloZnak"/>
    <w:uiPriority w:val="99"/>
    <w:semiHidden/>
    <w:unhideWhenUsed/>
    <w:rsid w:val="00903034"/>
    <w:pPr>
      <w:spacing w:after="0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Sprotnaopomba-besediloZnak">
    <w:name w:val="Sprotna opomba - besedilo Znak"/>
    <w:basedOn w:val="Privzetapisavaodstavka"/>
    <w:link w:val="Sprotnaopomba-besedilo"/>
    <w:uiPriority w:val="99"/>
    <w:semiHidden/>
    <w:rsid w:val="00903034"/>
    <w:rPr>
      <w:rFonts w:asciiTheme="minorHAnsi" w:eastAsiaTheme="minorHAnsi" w:hAnsiTheme="minorHAnsi" w:cstheme="minorBidi"/>
      <w:lang w:eastAsia="en-US"/>
    </w:rPr>
  </w:style>
  <w:style w:type="character" w:styleId="Sprotnaopomba-sklic">
    <w:name w:val="footnote reference"/>
    <w:basedOn w:val="Privzetapisavaodstavka"/>
    <w:uiPriority w:val="99"/>
    <w:semiHidden/>
    <w:unhideWhenUsed/>
    <w:rsid w:val="0090303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078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17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ndreja.zisko\Downloads\dopis-um-pef-1.dotx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1798a5c3-cc43-4d63-8f79-984b2277ea1d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96519DFB47F844BA87C3FE44B653943" ma:contentTypeVersion="18" ma:contentTypeDescription="Ustvari nov dokument." ma:contentTypeScope="" ma:versionID="a66bd603683600891bdde771a8f5e67d">
  <xsd:schema xmlns:xsd="http://www.w3.org/2001/XMLSchema" xmlns:xs="http://www.w3.org/2001/XMLSchema" xmlns:p="http://schemas.microsoft.com/office/2006/metadata/properties" xmlns:ns3="2300dccd-3bd8-4628-a120-e5f52a708b3f" xmlns:ns4="1798a5c3-cc43-4d63-8f79-984b2277ea1d" targetNamespace="http://schemas.microsoft.com/office/2006/metadata/properties" ma:root="true" ma:fieldsID="9cf2b99505edbf78e83aa2b716003d6b" ns3:_="" ns4:_="">
    <xsd:import namespace="2300dccd-3bd8-4628-a120-e5f52a708b3f"/>
    <xsd:import namespace="1798a5c3-cc43-4d63-8f79-984b2277ea1d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Location" minOccurs="0"/>
                <xsd:element ref="ns4:MediaServiceAutoKeyPoints" minOccurs="0"/>
                <xsd:element ref="ns4:MediaServiceKeyPoints" minOccurs="0"/>
                <xsd:element ref="ns4:MediaLengthInSeconds" minOccurs="0"/>
                <xsd:element ref="ns4:MediaServiceSearchProperties" minOccurs="0"/>
                <xsd:element ref="ns4:_activity" minOccurs="0"/>
                <xsd:element ref="ns4:MediaServiceObjectDetectorVersions" minOccurs="0"/>
                <xsd:element ref="ns4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0dccd-3bd8-4628-a120-e5f52a708b3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V skupni rabi z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V skupni rabi s podrobnostmi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Razprševanje namiga za skupno rabo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98a5c3-cc43-4d63-8f79-984b2277ea1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3" nillable="true" ma:displayName="_activity" ma:hidden="true" ma:internalName="_activity">
      <xsd:simpleType>
        <xsd:restriction base="dms:Note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5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C262BFE-A4B1-407B-BEB3-5846A948380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C11D7DD-CF70-42E1-AE1B-EF9CD9E6EB21}">
  <ds:schemaRefs>
    <ds:schemaRef ds:uri="http://schemas.microsoft.com/office/2006/metadata/properties"/>
    <ds:schemaRef ds:uri="http://schemas.microsoft.com/office/infopath/2007/PartnerControls"/>
    <ds:schemaRef ds:uri="1798a5c3-cc43-4d63-8f79-984b2277ea1d"/>
  </ds:schemaRefs>
</ds:datastoreItem>
</file>

<file path=customXml/itemProps3.xml><?xml version="1.0" encoding="utf-8"?>
<ds:datastoreItem xmlns:ds="http://schemas.openxmlformats.org/officeDocument/2006/customXml" ds:itemID="{809E7510-FFBD-4335-84FC-123A6AEC9C7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0D6A939-F0C1-4E42-8EB0-5158F2AD73B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300dccd-3bd8-4628-a120-e5f52a708b3f"/>
    <ds:schemaRef ds:uri="1798a5c3-cc43-4d63-8f79-984b2277ea1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dopis-um-pef-1.dotx</Template>
  <TotalTime>0</TotalTime>
  <Pages>2</Pages>
  <Words>125</Words>
  <Characters>716</Characters>
  <Application>Microsoft Office Word</Application>
  <DocSecurity>0</DocSecurity>
  <Lines>5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Andreja Žiško</dc:creator>
  <cp:lastModifiedBy>Andreja Žiško</cp:lastModifiedBy>
  <cp:revision>2</cp:revision>
  <cp:lastPrinted>2025-10-20T10:10:00Z</cp:lastPrinted>
  <dcterms:created xsi:type="dcterms:W3CDTF">2025-10-21T11:06:00Z</dcterms:created>
  <dcterms:modified xsi:type="dcterms:W3CDTF">2025-10-21T11:06:00Z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16ff64e0-831f-4967-9c04-4507d9d3aee8</vt:lpwstr>
  </property>
  <property fmtid="{D5CDD505-2E9C-101B-9397-08002B2CF9AE}" pid="3" name="ContentTypeId">
    <vt:lpwstr>0x010100196519DFB47F844BA87C3FE44B653943</vt:lpwstr>
  </property>
</Properties>
</file>