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D717B" w14:textId="22A500D0" w:rsidR="00866205" w:rsidRDefault="00866205" w:rsidP="0004433D">
      <w:pPr>
        <w:jc w:val="center"/>
        <w:rPr>
          <w:rFonts w:eastAsia="Calibri"/>
          <w:sz w:val="20"/>
          <w:szCs w:val="20"/>
        </w:rPr>
      </w:pPr>
    </w:p>
    <w:p w14:paraId="2CCC049C" w14:textId="1F0BBC39" w:rsidR="005F75AA" w:rsidRPr="005F75AA" w:rsidRDefault="005F75AA" w:rsidP="005F75AA">
      <w:pPr>
        <w:rPr>
          <w:rFonts w:eastAsia="Calibri"/>
        </w:rPr>
      </w:pPr>
    </w:p>
    <w:p w14:paraId="23768433" w14:textId="4B12BC75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>Ime in priimek: __________________________</w:t>
      </w:r>
      <w:r w:rsidR="00727C0F">
        <w:rPr>
          <w:rFonts w:eastAsia="Calibri"/>
        </w:rPr>
        <w:t xml:space="preserve">         </w:t>
      </w:r>
      <w:r w:rsidRPr="005F75AA">
        <w:rPr>
          <w:rFonts w:eastAsia="Calibri"/>
        </w:rPr>
        <w:t xml:space="preserve">Najvišji pridobljeni strokovni ali znanstveni naslov: </w:t>
      </w:r>
    </w:p>
    <w:p w14:paraId="14BA4ACF" w14:textId="30442442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ID študenta: __________________________ </w:t>
      </w:r>
      <w:r w:rsidRPr="005F75AA">
        <w:rPr>
          <w:rFonts w:eastAsia="Calibri"/>
        </w:rPr>
        <w:tab/>
      </w:r>
      <w:r w:rsidR="00727C0F">
        <w:rPr>
          <w:rFonts w:eastAsia="Calibri"/>
        </w:rPr>
        <w:t xml:space="preserve">        </w:t>
      </w:r>
      <w:r w:rsidR="009646E6">
        <w:rPr>
          <w:rFonts w:eastAsia="Calibri"/>
        </w:rPr>
        <w:t xml:space="preserve"> </w:t>
      </w:r>
      <w:r w:rsidRPr="005F75AA">
        <w:rPr>
          <w:rFonts w:eastAsia="Calibri"/>
        </w:rPr>
        <w:t xml:space="preserve">_________________________________ </w:t>
      </w:r>
    </w:p>
    <w:p w14:paraId="49D4961B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  <w:r w:rsidRPr="005F75AA">
        <w:rPr>
          <w:rFonts w:eastAsia="Calibri"/>
        </w:rPr>
        <w:tab/>
        <w:t xml:space="preserve">  </w:t>
      </w:r>
    </w:p>
    <w:p w14:paraId="7B8F5868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Naslov stalnega bivališča: ___________________________________________ </w:t>
      </w:r>
    </w:p>
    <w:p w14:paraId="453F7C60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Naslov začasnega bivališča: ___________________________________________ </w:t>
      </w:r>
    </w:p>
    <w:p w14:paraId="2F934C9D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40EEDF6D" w14:textId="412FBFE8" w:rsidR="005F75AA" w:rsidRPr="009646E6" w:rsidRDefault="005F75AA" w:rsidP="009646E6">
      <w:pPr>
        <w:jc w:val="center"/>
        <w:rPr>
          <w:rFonts w:eastAsia="Calibri"/>
          <w:b/>
          <w:bCs/>
        </w:rPr>
      </w:pPr>
      <w:r w:rsidRPr="009646E6">
        <w:rPr>
          <w:rFonts w:eastAsia="Calibri"/>
          <w:b/>
          <w:bCs/>
        </w:rPr>
        <w:t>PRIJAVA TEME DOKTORSKE DISERTACIJE</w:t>
      </w:r>
    </w:p>
    <w:p w14:paraId="26FE41E0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0331E9B9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Podpisani/-a </w:t>
      </w:r>
      <w:r w:rsidRPr="005F75AA">
        <w:rPr>
          <w:rFonts w:eastAsia="Calibri"/>
        </w:rPr>
        <w:tab/>
        <w:t xml:space="preserve">___________________________________, </w:t>
      </w:r>
      <w:r w:rsidRPr="005F75AA">
        <w:rPr>
          <w:rFonts w:eastAsia="Calibri"/>
        </w:rPr>
        <w:tab/>
        <w:t xml:space="preserve">vpisan/-a na doktorski študij _______________________________, prosim za potrditev teme doktorske disertacije. </w:t>
      </w:r>
    </w:p>
    <w:p w14:paraId="2CE00C4A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>Predlog naslova teme: _______________________________________________________________ __________________________________________________________________________________</w:t>
      </w:r>
    </w:p>
    <w:p w14:paraId="2A444190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Predlog mentorja/-ice: ___________________________________. </w:t>
      </w:r>
    </w:p>
    <w:p w14:paraId="1793F127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Predlog somentorja/-ice: __________________________________. </w:t>
      </w:r>
    </w:p>
    <w:p w14:paraId="219735B8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40F4916F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017C3502" w14:textId="2B83E4C6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Kraj: __________________ </w:t>
      </w:r>
      <w:r w:rsidR="009A796E">
        <w:rPr>
          <w:rFonts w:eastAsia="Calibri"/>
        </w:rPr>
        <w:t xml:space="preserve">                                                    </w:t>
      </w:r>
      <w:r w:rsidR="009A796E" w:rsidRPr="009A796E">
        <w:rPr>
          <w:rFonts w:eastAsia="Calibri"/>
        </w:rPr>
        <w:t>Podpis študenta/-ke:</w:t>
      </w:r>
    </w:p>
    <w:p w14:paraId="42803B94" w14:textId="4B4A1292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Datum: ________________ </w:t>
      </w:r>
      <w:r w:rsidRPr="005F75AA">
        <w:rPr>
          <w:rFonts w:eastAsia="Calibri"/>
        </w:rPr>
        <w:tab/>
      </w:r>
      <w:r w:rsidR="009A796E">
        <w:rPr>
          <w:rFonts w:eastAsia="Calibri"/>
        </w:rPr>
        <w:t xml:space="preserve">                                             </w:t>
      </w:r>
      <w:r w:rsidRPr="005F75AA">
        <w:rPr>
          <w:rFonts w:eastAsia="Calibri"/>
        </w:rPr>
        <w:t xml:space="preserve">________________________________ </w:t>
      </w:r>
    </w:p>
    <w:p w14:paraId="4C7A64F5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0E7FF867" w14:textId="77777777" w:rsidR="005F75AA" w:rsidRPr="009646E6" w:rsidRDefault="005F75AA" w:rsidP="009646E6">
      <w:pPr>
        <w:jc w:val="center"/>
        <w:rPr>
          <w:rFonts w:eastAsia="Calibri"/>
          <w:b/>
          <w:bCs/>
        </w:rPr>
      </w:pPr>
      <w:r w:rsidRPr="009646E6">
        <w:rPr>
          <w:rFonts w:eastAsia="Calibri"/>
          <w:b/>
          <w:bCs/>
        </w:rPr>
        <w:t>SOGLASJE PREDLAGANEGA MENTORJA NA DOKTORSKEM ŠTUDIJU</w:t>
      </w:r>
    </w:p>
    <w:p w14:paraId="5E694263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Podpisani/-a ___________________________, izvoljen/-a v naziv _______________________ za področje _____________________________________, zaposlen/-a na/pri </w:t>
      </w:r>
    </w:p>
    <w:p w14:paraId="0724A7EF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___________________________ </w:t>
      </w:r>
    </w:p>
    <w:p w14:paraId="244B38BE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5A9D4E9C" w14:textId="77777777" w:rsidR="00EC7B44" w:rsidRDefault="00EC7B44" w:rsidP="00EC7B44">
      <w:pPr>
        <w:pStyle w:val="Odstavekseznama"/>
        <w:numPr>
          <w:ilvl w:val="0"/>
          <w:numId w:val="24"/>
        </w:numPr>
        <w:spacing w:after="200" w:line="276" w:lineRule="auto"/>
        <w:jc w:val="both"/>
      </w:pPr>
      <w:r>
        <w:t xml:space="preserve">Soglašam z mentorstvom na doktorskem študiju študenta/-ke ___________________________  </w:t>
      </w:r>
    </w:p>
    <w:p w14:paraId="5FDDA39E" w14:textId="77777777" w:rsidR="00EC7B44" w:rsidRDefault="00EC7B44" w:rsidP="00EC7B44">
      <w:pPr>
        <w:pStyle w:val="Odstavekseznama"/>
        <w:numPr>
          <w:ilvl w:val="0"/>
          <w:numId w:val="24"/>
        </w:numPr>
        <w:spacing w:after="200" w:line="276" w:lineRule="auto"/>
        <w:jc w:val="both"/>
      </w:pPr>
      <w:r>
        <w:t xml:space="preserve">Soglašam s temo doktorske disertacije. </w:t>
      </w:r>
    </w:p>
    <w:p w14:paraId="54DAC248" w14:textId="77777777" w:rsidR="00EC7B44" w:rsidRDefault="00EC7B44" w:rsidP="00EC7B44">
      <w:pPr>
        <w:pStyle w:val="Odstavekseznama"/>
        <w:numPr>
          <w:ilvl w:val="0"/>
          <w:numId w:val="24"/>
        </w:numPr>
        <w:spacing w:after="200" w:line="276" w:lineRule="auto"/>
        <w:jc w:val="both"/>
      </w:pPr>
      <w:r>
        <w:t xml:space="preserve">Izjavljam, da z doktorskim/-o študentom/-ko: </w:t>
      </w:r>
    </w:p>
    <w:p w14:paraId="675C34D9" w14:textId="77777777" w:rsidR="00EC7B44" w:rsidRDefault="00EC7B44" w:rsidP="00EC7B44">
      <w:pPr>
        <w:pStyle w:val="Odstavekseznama"/>
        <w:numPr>
          <w:ilvl w:val="0"/>
          <w:numId w:val="23"/>
        </w:numPr>
        <w:spacing w:after="200" w:line="276" w:lineRule="auto"/>
        <w:jc w:val="both"/>
      </w:pPr>
      <w:r>
        <w:t xml:space="preserve">nisem v krvnem sorodstvu v ravni vrsti ali v stranski vrsti do vštetega četrtega kolena,  </w:t>
      </w:r>
    </w:p>
    <w:p w14:paraId="576449DD" w14:textId="77777777" w:rsidR="00EC7B44" w:rsidRDefault="00EC7B44" w:rsidP="00EC7B44">
      <w:pPr>
        <w:pStyle w:val="Odstavekseznama"/>
        <w:numPr>
          <w:ilvl w:val="0"/>
          <w:numId w:val="23"/>
        </w:numPr>
        <w:spacing w:after="200" w:line="276" w:lineRule="auto"/>
        <w:jc w:val="both"/>
      </w:pPr>
      <w:r>
        <w:t xml:space="preserve">nisem v zakonski zvezi ali v svaštvu do vštetega drugega kolena, četudi je zakonska zveza prenehala, </w:t>
      </w:r>
    </w:p>
    <w:p w14:paraId="3D7285BE" w14:textId="77777777" w:rsidR="00EC7B44" w:rsidRDefault="00EC7B44" w:rsidP="00EC7B44">
      <w:pPr>
        <w:pStyle w:val="Odstavekseznama"/>
        <w:numPr>
          <w:ilvl w:val="0"/>
          <w:numId w:val="23"/>
        </w:numPr>
        <w:spacing w:after="200" w:line="276" w:lineRule="auto"/>
        <w:jc w:val="both"/>
      </w:pPr>
      <w:r>
        <w:t xml:space="preserve">ne živim ali nisem živel/-a v izvenzakonski skupnosti,  </w:t>
      </w:r>
    </w:p>
    <w:p w14:paraId="6D81976C" w14:textId="77777777" w:rsidR="00EC7B44" w:rsidRDefault="00EC7B44" w:rsidP="00EC7B44">
      <w:pPr>
        <w:pStyle w:val="Odstavekseznama"/>
        <w:numPr>
          <w:ilvl w:val="0"/>
          <w:numId w:val="23"/>
        </w:numPr>
        <w:spacing w:after="200" w:line="276" w:lineRule="auto"/>
        <w:jc w:val="both"/>
      </w:pPr>
      <w:r>
        <w:t xml:space="preserve">nisem njegov/njen skrbnik, posvojitelj, posvojenec ali rejnik, </w:t>
      </w:r>
    </w:p>
    <w:p w14:paraId="1F9AFC6D" w14:textId="77777777" w:rsidR="00EC7B44" w:rsidRDefault="00EC7B44" w:rsidP="00EC7B44">
      <w:pPr>
        <w:pStyle w:val="Odstavekseznama"/>
        <w:numPr>
          <w:ilvl w:val="0"/>
          <w:numId w:val="23"/>
        </w:numPr>
        <w:spacing w:after="200" w:line="276" w:lineRule="auto"/>
        <w:jc w:val="both"/>
      </w:pPr>
      <w:r>
        <w:lastRenderedPageBreak/>
        <w:t xml:space="preserve">nisem kakorkoli drugače povezan/-a, zaradi česar bi lahko prišlo do nasprotja interesov. </w:t>
      </w:r>
    </w:p>
    <w:tbl>
      <w:tblPr>
        <w:tblStyle w:val="TableGrid"/>
        <w:tblW w:w="9028" w:type="dxa"/>
        <w:tblInd w:w="72" w:type="dxa"/>
        <w:tblLook w:val="04A0" w:firstRow="1" w:lastRow="0" w:firstColumn="1" w:lastColumn="0" w:noHBand="0" w:noVBand="1"/>
      </w:tblPr>
      <w:tblGrid>
        <w:gridCol w:w="5471"/>
        <w:gridCol w:w="3557"/>
      </w:tblGrid>
      <w:tr w:rsidR="00D760FF" w14:paraId="51899AEB" w14:textId="77777777" w:rsidTr="003E65F1">
        <w:trPr>
          <w:trHeight w:val="762"/>
        </w:trPr>
        <w:tc>
          <w:tcPr>
            <w:tcW w:w="5471" w:type="dxa"/>
            <w:tcBorders>
              <w:top w:val="nil"/>
              <w:left w:val="nil"/>
              <w:bottom w:val="nil"/>
              <w:right w:val="nil"/>
            </w:tcBorders>
          </w:tcPr>
          <w:p w14:paraId="2C9F80D3" w14:textId="77777777" w:rsidR="00D760FF" w:rsidRDefault="00D760FF" w:rsidP="003E65F1">
            <w:pPr>
              <w:spacing w:line="259" w:lineRule="auto"/>
              <w:ind w:right="2323"/>
            </w:pPr>
            <w:r>
              <w:t xml:space="preserve">Kraj: __________________ </w:t>
            </w:r>
          </w:p>
          <w:p w14:paraId="7E1DF797" w14:textId="77777777" w:rsidR="00D760FF" w:rsidRDefault="00D760FF" w:rsidP="003E65F1">
            <w:pPr>
              <w:spacing w:line="259" w:lineRule="auto"/>
              <w:ind w:right="2323"/>
            </w:pPr>
            <w:r>
              <w:t xml:space="preserve">Datum: ________________ </w:t>
            </w:r>
          </w:p>
        </w:tc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</w:tcPr>
          <w:p w14:paraId="4731835E" w14:textId="00BD2A38" w:rsidR="00D760FF" w:rsidRDefault="00D760FF" w:rsidP="003E65F1">
            <w:pPr>
              <w:spacing w:line="259" w:lineRule="auto"/>
            </w:pPr>
            <w:r>
              <w:t xml:space="preserve">Podpis mentorja/-ice: _______________________________ </w:t>
            </w:r>
          </w:p>
        </w:tc>
      </w:tr>
    </w:tbl>
    <w:p w14:paraId="0AA25CED" w14:textId="7F7DBE2C" w:rsidR="005F75AA" w:rsidRPr="005F75AA" w:rsidRDefault="005F75AA" w:rsidP="005F75AA">
      <w:pPr>
        <w:rPr>
          <w:rFonts w:eastAsia="Calibri"/>
        </w:rPr>
      </w:pPr>
    </w:p>
    <w:p w14:paraId="11D3B902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311ACF06" w14:textId="4425E6E5" w:rsidR="005F75AA" w:rsidRDefault="005F75AA" w:rsidP="00387B7E">
      <w:pPr>
        <w:jc w:val="center"/>
        <w:rPr>
          <w:rFonts w:eastAsia="Calibri"/>
          <w:b/>
          <w:bCs/>
        </w:rPr>
      </w:pPr>
      <w:r w:rsidRPr="00387B7E">
        <w:rPr>
          <w:rFonts w:eastAsia="Calibri"/>
          <w:b/>
          <w:bCs/>
        </w:rPr>
        <w:t>SOGLASJE PREDLAGANEGA SOMENTORJA NA DOKTORSKEM ŠTUDIJU</w:t>
      </w:r>
    </w:p>
    <w:p w14:paraId="107E8C77" w14:textId="77777777" w:rsidR="00387B7E" w:rsidRPr="00387B7E" w:rsidRDefault="00387B7E" w:rsidP="00387B7E">
      <w:pPr>
        <w:jc w:val="center"/>
        <w:rPr>
          <w:rFonts w:eastAsia="Calibri"/>
          <w:b/>
          <w:bCs/>
        </w:rPr>
      </w:pPr>
    </w:p>
    <w:p w14:paraId="6C84DF76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Podpisani/-a ___________________________, izvoljen/-a v naziv _______________________ za področje _____________________________________, zaposlen/-a na/pri </w:t>
      </w:r>
    </w:p>
    <w:p w14:paraId="407DB13F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___________________________ </w:t>
      </w:r>
    </w:p>
    <w:p w14:paraId="31058FA2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2B898B45" w14:textId="77777777" w:rsidR="008378BB" w:rsidRDefault="008378BB" w:rsidP="008378BB">
      <w:pPr>
        <w:pStyle w:val="Odstavekseznama"/>
        <w:numPr>
          <w:ilvl w:val="0"/>
          <w:numId w:val="25"/>
        </w:numPr>
        <w:spacing w:after="200" w:line="276" w:lineRule="auto"/>
        <w:ind w:left="360"/>
        <w:jc w:val="both"/>
      </w:pPr>
      <w:r>
        <w:t xml:space="preserve">Soglašam z somentorstvom na doktorskem študiju študenta/-ke  ___________________________ </w:t>
      </w:r>
    </w:p>
    <w:p w14:paraId="56B0AE68" w14:textId="77777777" w:rsidR="008378BB" w:rsidRDefault="008378BB" w:rsidP="008378BB">
      <w:pPr>
        <w:pStyle w:val="Odstavekseznama"/>
        <w:numPr>
          <w:ilvl w:val="0"/>
          <w:numId w:val="25"/>
        </w:numPr>
        <w:spacing w:after="200" w:line="276" w:lineRule="auto"/>
        <w:ind w:left="360"/>
        <w:jc w:val="both"/>
      </w:pPr>
      <w:r>
        <w:t xml:space="preserve">Soglašam s temo doktorske disertacije. </w:t>
      </w:r>
    </w:p>
    <w:p w14:paraId="531FAB8A" w14:textId="77777777" w:rsidR="008378BB" w:rsidRDefault="008378BB" w:rsidP="008378BB">
      <w:pPr>
        <w:pStyle w:val="Odstavekseznama"/>
        <w:numPr>
          <w:ilvl w:val="0"/>
          <w:numId w:val="25"/>
        </w:numPr>
        <w:spacing w:after="200" w:line="276" w:lineRule="auto"/>
        <w:ind w:left="360"/>
        <w:jc w:val="both"/>
      </w:pPr>
      <w:r>
        <w:t xml:space="preserve">Izjavljam, da z doktorskim/-o študentom/-ko: </w:t>
      </w:r>
    </w:p>
    <w:p w14:paraId="0104AC39" w14:textId="77777777" w:rsidR="008378BB" w:rsidRDefault="008378BB" w:rsidP="008378BB">
      <w:pPr>
        <w:pStyle w:val="Odstavekseznama"/>
        <w:numPr>
          <w:ilvl w:val="0"/>
          <w:numId w:val="26"/>
        </w:numPr>
        <w:spacing w:after="200" w:line="276" w:lineRule="auto"/>
        <w:ind w:left="708"/>
        <w:jc w:val="both"/>
      </w:pPr>
      <w:r>
        <w:t xml:space="preserve">nisem v krvnem sorodstvu v ravni vrsti ali v stranski vrsti do vštetega četrtega kolena,  </w:t>
      </w:r>
    </w:p>
    <w:p w14:paraId="2B4FA714" w14:textId="77777777" w:rsidR="008378BB" w:rsidRDefault="008378BB" w:rsidP="008378BB">
      <w:pPr>
        <w:pStyle w:val="Odstavekseznama"/>
        <w:numPr>
          <w:ilvl w:val="0"/>
          <w:numId w:val="26"/>
        </w:numPr>
        <w:spacing w:after="200" w:line="276" w:lineRule="auto"/>
        <w:ind w:left="708"/>
        <w:jc w:val="both"/>
      </w:pPr>
      <w:r>
        <w:t xml:space="preserve">nisem v zakonski zvezi ali v svaštvu do vštetega drugega kolena, četudi je zakonska zveza prenehala, </w:t>
      </w:r>
    </w:p>
    <w:p w14:paraId="29C96FBA" w14:textId="77777777" w:rsidR="008378BB" w:rsidRDefault="008378BB" w:rsidP="008378BB">
      <w:pPr>
        <w:pStyle w:val="Odstavekseznama"/>
        <w:numPr>
          <w:ilvl w:val="0"/>
          <w:numId w:val="26"/>
        </w:numPr>
        <w:spacing w:after="200" w:line="276" w:lineRule="auto"/>
        <w:ind w:left="708"/>
        <w:jc w:val="both"/>
      </w:pPr>
      <w:r>
        <w:t xml:space="preserve">ne živim ali nisem živel/-a v izvenzakonski skupnosti,  </w:t>
      </w:r>
    </w:p>
    <w:p w14:paraId="2FD00029" w14:textId="77777777" w:rsidR="008378BB" w:rsidRDefault="008378BB" w:rsidP="008378BB">
      <w:pPr>
        <w:pStyle w:val="Odstavekseznama"/>
        <w:numPr>
          <w:ilvl w:val="0"/>
          <w:numId w:val="26"/>
        </w:numPr>
        <w:spacing w:after="200" w:line="276" w:lineRule="auto"/>
        <w:ind w:left="708"/>
        <w:jc w:val="both"/>
      </w:pPr>
      <w:r>
        <w:t xml:space="preserve">nisem njegov/njen skrbnik, posvojitelj, posvojenec ali rejnik, </w:t>
      </w:r>
    </w:p>
    <w:p w14:paraId="59A2EEF6" w14:textId="77777777" w:rsidR="008378BB" w:rsidRDefault="008378BB" w:rsidP="008378BB">
      <w:pPr>
        <w:pStyle w:val="Odstavekseznama"/>
        <w:numPr>
          <w:ilvl w:val="0"/>
          <w:numId w:val="26"/>
        </w:numPr>
        <w:spacing w:after="200" w:line="276" w:lineRule="auto"/>
        <w:ind w:left="708"/>
        <w:jc w:val="both"/>
      </w:pPr>
      <w:r>
        <w:t xml:space="preserve">nisem kakorkoli drugače povezan/-a, zaradi česar bi lahko prišlo do nasprotja interesov. </w:t>
      </w:r>
    </w:p>
    <w:p w14:paraId="09B39728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49BA879D" w14:textId="3A0BE33A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Kraj: __________________ </w:t>
      </w:r>
      <w:r w:rsidR="008378BB">
        <w:rPr>
          <w:rFonts w:eastAsia="Calibri"/>
        </w:rPr>
        <w:t xml:space="preserve">                                               </w:t>
      </w:r>
      <w:r w:rsidR="008378BB" w:rsidRPr="008378BB">
        <w:rPr>
          <w:rFonts w:eastAsia="Calibri"/>
        </w:rPr>
        <w:t>Podpis somentorja/-ice:</w:t>
      </w:r>
    </w:p>
    <w:p w14:paraId="682AFE0A" w14:textId="6D40801E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Datum: ________________ </w:t>
      </w:r>
      <w:r w:rsidRPr="005F75AA">
        <w:rPr>
          <w:rFonts w:eastAsia="Calibri"/>
        </w:rPr>
        <w:tab/>
        <w:t xml:space="preserve"> </w:t>
      </w:r>
      <w:r w:rsidR="008378BB">
        <w:rPr>
          <w:rFonts w:eastAsia="Calibri"/>
        </w:rPr>
        <w:t xml:space="preserve">                                       </w:t>
      </w:r>
      <w:r w:rsidRPr="005F75AA">
        <w:rPr>
          <w:rFonts w:eastAsia="Calibri"/>
        </w:rPr>
        <w:t xml:space="preserve">________________________________ </w:t>
      </w:r>
    </w:p>
    <w:p w14:paraId="5460A8C3" w14:textId="77777777" w:rsidR="005F75AA" w:rsidRPr="005F75AA" w:rsidRDefault="005F75AA" w:rsidP="005F75AA">
      <w:pPr>
        <w:rPr>
          <w:rFonts w:eastAsia="Calibri"/>
        </w:rPr>
      </w:pPr>
      <w:r w:rsidRPr="005F75AA">
        <w:rPr>
          <w:rFonts w:eastAsia="Calibri"/>
        </w:rPr>
        <w:t xml:space="preserve"> </w:t>
      </w:r>
    </w:p>
    <w:p w14:paraId="1F48C5B4" w14:textId="77777777" w:rsidR="00046326" w:rsidRDefault="00046326" w:rsidP="00046326">
      <w:r>
        <w:t xml:space="preserve">Obvezne priloge: </w:t>
      </w:r>
    </w:p>
    <w:p w14:paraId="45D55E9C" w14:textId="77777777" w:rsidR="00046326" w:rsidRDefault="00046326" w:rsidP="00046326">
      <w:pPr>
        <w:pStyle w:val="Odstavekseznama"/>
        <w:numPr>
          <w:ilvl w:val="0"/>
          <w:numId w:val="27"/>
        </w:numPr>
        <w:spacing w:after="200" w:line="276" w:lineRule="auto"/>
        <w:jc w:val="both"/>
      </w:pPr>
      <w:r>
        <w:t xml:space="preserve">Strokovno mnenje mentorja in morebitnega somentorja o temi doktorske disertacije </w:t>
      </w:r>
    </w:p>
    <w:p w14:paraId="259B66CF" w14:textId="77777777" w:rsidR="00046326" w:rsidRDefault="00046326" w:rsidP="00046326">
      <w:pPr>
        <w:pStyle w:val="Odstavekseznama"/>
        <w:numPr>
          <w:ilvl w:val="0"/>
          <w:numId w:val="27"/>
        </w:numPr>
        <w:spacing w:after="200" w:line="276" w:lineRule="auto"/>
        <w:jc w:val="both"/>
      </w:pPr>
      <w:r>
        <w:t xml:space="preserve">Utemeljitev izpolnjevanja pogojev za mentorstvo v skladu z 10. členom Pravilnika o doktorskem študiju na UM </w:t>
      </w:r>
    </w:p>
    <w:p w14:paraId="55C3C866" w14:textId="77777777" w:rsidR="00046326" w:rsidRDefault="00046326" w:rsidP="00046326">
      <w:pPr>
        <w:pStyle w:val="Odstavekseznama"/>
        <w:numPr>
          <w:ilvl w:val="0"/>
          <w:numId w:val="27"/>
        </w:numPr>
        <w:spacing w:after="200" w:line="276" w:lineRule="auto"/>
        <w:jc w:val="both"/>
      </w:pPr>
      <w:r>
        <w:t xml:space="preserve">Utemeljitev izpolnjevanja pogojev za somentorstvo v skladu z 10. členom Pravilnika o doktorskem študiju na UM </w:t>
      </w:r>
    </w:p>
    <w:p w14:paraId="52EBC98B" w14:textId="77777777" w:rsidR="00046326" w:rsidRDefault="00046326" w:rsidP="00046326">
      <w:pPr>
        <w:pStyle w:val="Odstavekseznama"/>
        <w:numPr>
          <w:ilvl w:val="0"/>
          <w:numId w:val="27"/>
        </w:numPr>
        <w:spacing w:after="200" w:line="276" w:lineRule="auto"/>
        <w:jc w:val="both"/>
      </w:pPr>
      <w:r>
        <w:t xml:space="preserve">V primeru somentorstva: utemeljitev vloge mentorja in somentorja pri raziskovalnem delu doktorskega študenta. </w:t>
      </w:r>
    </w:p>
    <w:p w14:paraId="3A9FC731" w14:textId="77777777" w:rsidR="00046326" w:rsidRDefault="00046326" w:rsidP="00046326">
      <w:pPr>
        <w:pStyle w:val="Odstavekseznama"/>
        <w:numPr>
          <w:ilvl w:val="0"/>
          <w:numId w:val="27"/>
        </w:numPr>
        <w:spacing w:after="200" w:line="276" w:lineRule="auto"/>
        <w:jc w:val="both"/>
      </w:pPr>
      <w:r>
        <w:t>Načrt ravnanja z raziskovalnimi podatki.</w:t>
      </w:r>
    </w:p>
    <w:p w14:paraId="3F1BF9D9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33864675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44BF94B0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2222265F" w14:textId="77777777" w:rsidR="005F320E" w:rsidRDefault="005F320E" w:rsidP="005F320E">
      <w:pPr>
        <w:rPr>
          <w:rFonts w:eastAsia="Calibri"/>
          <w:bCs/>
          <w:sz w:val="20"/>
          <w:szCs w:val="20"/>
        </w:rPr>
      </w:pPr>
    </w:p>
    <w:p w14:paraId="5341A2D4" w14:textId="77777777" w:rsidR="005F320E" w:rsidRPr="005F320E" w:rsidRDefault="005F320E" w:rsidP="005F320E">
      <w:pPr>
        <w:ind w:firstLine="708"/>
        <w:rPr>
          <w:rFonts w:eastAsia="Calibri"/>
          <w:sz w:val="20"/>
          <w:szCs w:val="20"/>
        </w:rPr>
      </w:pPr>
    </w:p>
    <w:sectPr w:rsidR="005F320E" w:rsidRPr="005F320E" w:rsidSect="008F6257">
      <w:footerReference w:type="default" r:id="rId11"/>
      <w:headerReference w:type="first" r:id="rId12"/>
      <w:footerReference w:type="first" r:id="rId13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D5B4D" w14:textId="77777777" w:rsidR="00A70307" w:rsidRDefault="00A70307" w:rsidP="00BB5C4F">
      <w:pPr>
        <w:spacing w:after="0"/>
      </w:pPr>
      <w:r>
        <w:separator/>
      </w:r>
    </w:p>
  </w:endnote>
  <w:endnote w:type="continuationSeparator" w:id="0">
    <w:p w14:paraId="1F81D953" w14:textId="77777777" w:rsidR="00A70307" w:rsidRDefault="00A70307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C8615" w14:textId="77777777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9C4376"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DA402D">
      <w:rPr>
        <w:noProof/>
        <w:color w:val="006A8E"/>
        <w:sz w:val="18"/>
      </w:rPr>
      <w:t>1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361E1" w14:textId="1DA6E3DE" w:rsidR="0028526B" w:rsidRDefault="0066538A" w:rsidP="008915B7">
    <w:pPr>
      <w:pStyle w:val="Noga"/>
      <w:jc w:val="center"/>
      <w:rPr>
        <w:color w:val="006A8E"/>
        <w:sz w:val="18"/>
      </w:rPr>
    </w:pPr>
    <w:r>
      <w:rPr>
        <w:noProof/>
        <w:lang w:eastAsia="sl-SI"/>
      </w:rPr>
      <w:drawing>
        <wp:inline distT="0" distB="0" distL="0" distR="0" wp14:anchorId="54230775" wp14:editId="6CF56815">
          <wp:extent cx="622300" cy="501650"/>
          <wp:effectExtent l="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2EE090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7269B666" w14:textId="1BD34BE4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 xml:space="preserve">www.pef.um.si | </w:t>
    </w:r>
    <w:r w:rsidR="00DA402D" w:rsidRPr="00DA402D">
      <w:rPr>
        <w:rStyle w:val="A1"/>
        <w:rFonts w:ascii="Calibri" w:hAnsi="Calibri"/>
        <w:spacing w:val="-4"/>
        <w:sz w:val="18"/>
        <w:szCs w:val="18"/>
      </w:rPr>
      <w:t>dekanat.pef@um.si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 +386 2 22 93 600 |: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BB485" w14:textId="77777777" w:rsidR="00A70307" w:rsidRDefault="00A70307" w:rsidP="00BB5C4F">
      <w:pPr>
        <w:spacing w:after="0"/>
      </w:pPr>
      <w:r>
        <w:separator/>
      </w:r>
    </w:p>
  </w:footnote>
  <w:footnote w:type="continuationSeparator" w:id="0">
    <w:p w14:paraId="1FABDF12" w14:textId="77777777" w:rsidR="00A70307" w:rsidRDefault="00A70307" w:rsidP="00BB5C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57AB4" w14:textId="13757B61" w:rsidR="00054766" w:rsidRDefault="0066538A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63F549F4" wp14:editId="3175E8EC">
          <wp:extent cx="1739900" cy="84455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900" cy="844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50FD5F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3C14DEE8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1B72"/>
    <w:multiLevelType w:val="hybridMultilevel"/>
    <w:tmpl w:val="1F20891E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77C67"/>
    <w:multiLevelType w:val="hybridMultilevel"/>
    <w:tmpl w:val="AE801408"/>
    <w:lvl w:ilvl="0" w:tplc="4452578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B2C17"/>
    <w:multiLevelType w:val="hybridMultilevel"/>
    <w:tmpl w:val="3CA4D356"/>
    <w:lvl w:ilvl="0" w:tplc="FFFFFFFF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18"/>
        <w:lang w:val="de-D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F76A5"/>
    <w:multiLevelType w:val="hybridMultilevel"/>
    <w:tmpl w:val="06B0D8AC"/>
    <w:lvl w:ilvl="0" w:tplc="4836BD4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hint="default"/>
        <w:sz w:val="22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D5E71"/>
    <w:multiLevelType w:val="multilevel"/>
    <w:tmpl w:val="0424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34C411D"/>
    <w:multiLevelType w:val="hybridMultilevel"/>
    <w:tmpl w:val="85BC11F0"/>
    <w:lvl w:ilvl="0" w:tplc="5E8CB7D4">
      <w:start w:val="18"/>
      <w:numFmt w:val="bullet"/>
      <w:lvlText w:val=""/>
      <w:lvlJc w:val="left"/>
      <w:pPr>
        <w:ind w:left="1211" w:hanging="360"/>
      </w:pPr>
      <w:rPr>
        <w:rFonts w:ascii="Symbol" w:eastAsia="Times New Roman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2B4B202A"/>
    <w:multiLevelType w:val="hybridMultilevel"/>
    <w:tmpl w:val="D91CBAE2"/>
    <w:lvl w:ilvl="0" w:tplc="E932E5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4C147D"/>
    <w:multiLevelType w:val="hybridMultilevel"/>
    <w:tmpl w:val="5E649544"/>
    <w:lvl w:ilvl="0" w:tplc="DED410D6"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9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3C0A04ED"/>
    <w:multiLevelType w:val="hybridMultilevel"/>
    <w:tmpl w:val="1D6E6FC8"/>
    <w:lvl w:ilvl="0" w:tplc="251043B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5E1805"/>
    <w:multiLevelType w:val="hybridMultilevel"/>
    <w:tmpl w:val="3B1C17BC"/>
    <w:lvl w:ilvl="0" w:tplc="E848C76E">
      <w:start w:val="1"/>
      <w:numFmt w:val="bullet"/>
      <w:pStyle w:val="nastevanjekroglji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AB7152"/>
    <w:multiLevelType w:val="hybridMultilevel"/>
    <w:tmpl w:val="FECA2C5C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7A0A69"/>
    <w:multiLevelType w:val="hybridMultilevel"/>
    <w:tmpl w:val="0540C362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D59DA"/>
    <w:multiLevelType w:val="hybridMultilevel"/>
    <w:tmpl w:val="8152ACC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5471E1"/>
    <w:multiLevelType w:val="hybridMultilevel"/>
    <w:tmpl w:val="0F4898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9E0A87"/>
    <w:multiLevelType w:val="hybridMultilevel"/>
    <w:tmpl w:val="7CD43CA2"/>
    <w:lvl w:ilvl="0" w:tplc="E56E4A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B9409F"/>
    <w:multiLevelType w:val="hybridMultilevel"/>
    <w:tmpl w:val="C2443754"/>
    <w:lvl w:ilvl="0" w:tplc="5E8CB7D4">
      <w:start w:val="18"/>
      <w:numFmt w:val="bullet"/>
      <w:lvlText w:val="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5AC21F8F"/>
    <w:multiLevelType w:val="hybridMultilevel"/>
    <w:tmpl w:val="893ADD6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321613"/>
    <w:multiLevelType w:val="multilevel"/>
    <w:tmpl w:val="3A86B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BA7353E"/>
    <w:multiLevelType w:val="hybridMultilevel"/>
    <w:tmpl w:val="882094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8B620E"/>
    <w:multiLevelType w:val="hybridMultilevel"/>
    <w:tmpl w:val="18167C4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04139E"/>
    <w:multiLevelType w:val="hybridMultilevel"/>
    <w:tmpl w:val="757459FE"/>
    <w:lvl w:ilvl="0" w:tplc="BCF0E396">
      <w:start w:val="2000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3" w15:restartNumberingAfterBreak="0">
    <w:nsid w:val="704F45EF"/>
    <w:multiLevelType w:val="hybridMultilevel"/>
    <w:tmpl w:val="33280C5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1E4CAB"/>
    <w:multiLevelType w:val="hybridMultilevel"/>
    <w:tmpl w:val="AD3EB072"/>
    <w:lvl w:ilvl="0" w:tplc="D7A45E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17771D"/>
    <w:multiLevelType w:val="hybridMultilevel"/>
    <w:tmpl w:val="469E6D86"/>
    <w:lvl w:ilvl="0" w:tplc="95B4A9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9759470">
    <w:abstractNumId w:val="3"/>
  </w:num>
  <w:num w:numId="2" w16cid:durableId="1930775578">
    <w:abstractNumId w:val="25"/>
  </w:num>
  <w:num w:numId="3" w16cid:durableId="1837190208">
    <w:abstractNumId w:val="9"/>
  </w:num>
  <w:num w:numId="4" w16cid:durableId="1849754288">
    <w:abstractNumId w:val="22"/>
  </w:num>
  <w:num w:numId="5" w16cid:durableId="968898452">
    <w:abstractNumId w:val="23"/>
  </w:num>
  <w:num w:numId="6" w16cid:durableId="644238890">
    <w:abstractNumId w:val="8"/>
  </w:num>
  <w:num w:numId="7" w16cid:durableId="1903908450">
    <w:abstractNumId w:val="2"/>
  </w:num>
  <w:num w:numId="8" w16cid:durableId="636647527">
    <w:abstractNumId w:val="11"/>
  </w:num>
  <w:num w:numId="9" w16cid:durableId="736365709">
    <w:abstractNumId w:val="10"/>
  </w:num>
  <w:num w:numId="10" w16cid:durableId="1556313250">
    <w:abstractNumId w:val="14"/>
  </w:num>
  <w:num w:numId="11" w16cid:durableId="388770873">
    <w:abstractNumId w:val="20"/>
  </w:num>
  <w:num w:numId="12" w16cid:durableId="880166802">
    <w:abstractNumId w:val="24"/>
  </w:num>
  <w:num w:numId="13" w16cid:durableId="1720202316">
    <w:abstractNumId w:val="16"/>
  </w:num>
  <w:num w:numId="14" w16cid:durableId="122620670">
    <w:abstractNumId w:val="7"/>
  </w:num>
  <w:num w:numId="15" w16cid:durableId="1998537527">
    <w:abstractNumId w:val="1"/>
  </w:num>
  <w:num w:numId="16" w16cid:durableId="1472944465">
    <w:abstractNumId w:val="26"/>
  </w:num>
  <w:num w:numId="17" w16cid:durableId="2043165285">
    <w:abstractNumId w:val="4"/>
  </w:num>
  <w:num w:numId="18" w16cid:durableId="711148389">
    <w:abstractNumId w:val="18"/>
  </w:num>
  <w:num w:numId="19" w16cid:durableId="334649464">
    <w:abstractNumId w:val="21"/>
  </w:num>
  <w:num w:numId="20" w16cid:durableId="2013021638">
    <w:abstractNumId w:val="15"/>
  </w:num>
  <w:num w:numId="21" w16cid:durableId="769474512">
    <w:abstractNumId w:val="19"/>
  </w:num>
  <w:num w:numId="22" w16cid:durableId="1397438423">
    <w:abstractNumId w:val="0"/>
  </w:num>
  <w:num w:numId="23" w16cid:durableId="1068040510">
    <w:abstractNumId w:val="6"/>
  </w:num>
  <w:num w:numId="24" w16cid:durableId="273942601">
    <w:abstractNumId w:val="5"/>
  </w:num>
  <w:num w:numId="25" w16cid:durableId="1746803095">
    <w:abstractNumId w:val="13"/>
  </w:num>
  <w:num w:numId="26" w16cid:durableId="1274901832">
    <w:abstractNumId w:val="17"/>
  </w:num>
  <w:num w:numId="27" w16cid:durableId="5500806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38A"/>
    <w:rsid w:val="00002D02"/>
    <w:rsid w:val="00010219"/>
    <w:rsid w:val="0001496B"/>
    <w:rsid w:val="00015E8D"/>
    <w:rsid w:val="00016329"/>
    <w:rsid w:val="00016A7B"/>
    <w:rsid w:val="00021FA3"/>
    <w:rsid w:val="00024E37"/>
    <w:rsid w:val="000322EF"/>
    <w:rsid w:val="0004433D"/>
    <w:rsid w:val="00046326"/>
    <w:rsid w:val="00047239"/>
    <w:rsid w:val="00051DAE"/>
    <w:rsid w:val="00051F90"/>
    <w:rsid w:val="00052655"/>
    <w:rsid w:val="00054766"/>
    <w:rsid w:val="0006293A"/>
    <w:rsid w:val="00077549"/>
    <w:rsid w:val="000817E1"/>
    <w:rsid w:val="000938F4"/>
    <w:rsid w:val="000A0B07"/>
    <w:rsid w:val="000A1714"/>
    <w:rsid w:val="000A38E4"/>
    <w:rsid w:val="000A6DCF"/>
    <w:rsid w:val="000B0C4F"/>
    <w:rsid w:val="000B3D05"/>
    <w:rsid w:val="000C393D"/>
    <w:rsid w:val="000D2E32"/>
    <w:rsid w:val="000F1A06"/>
    <w:rsid w:val="001008B5"/>
    <w:rsid w:val="0010299C"/>
    <w:rsid w:val="00103BB0"/>
    <w:rsid w:val="00112209"/>
    <w:rsid w:val="00113D87"/>
    <w:rsid w:val="001162CE"/>
    <w:rsid w:val="00117A45"/>
    <w:rsid w:val="00124E23"/>
    <w:rsid w:val="00134C8D"/>
    <w:rsid w:val="001407ED"/>
    <w:rsid w:val="00145818"/>
    <w:rsid w:val="001661AF"/>
    <w:rsid w:val="0017001C"/>
    <w:rsid w:val="00172F8A"/>
    <w:rsid w:val="001778AB"/>
    <w:rsid w:val="001816F8"/>
    <w:rsid w:val="00190674"/>
    <w:rsid w:val="0019285C"/>
    <w:rsid w:val="00193A16"/>
    <w:rsid w:val="00194526"/>
    <w:rsid w:val="001A215E"/>
    <w:rsid w:val="001A309E"/>
    <w:rsid w:val="001A4AD1"/>
    <w:rsid w:val="001B06D1"/>
    <w:rsid w:val="001B381F"/>
    <w:rsid w:val="001B47DE"/>
    <w:rsid w:val="001B6A27"/>
    <w:rsid w:val="001C1764"/>
    <w:rsid w:val="001C18A1"/>
    <w:rsid w:val="001D1925"/>
    <w:rsid w:val="001D4E89"/>
    <w:rsid w:val="001E0A34"/>
    <w:rsid w:val="001F0B0B"/>
    <w:rsid w:val="001F5CCA"/>
    <w:rsid w:val="0020568D"/>
    <w:rsid w:val="00206F07"/>
    <w:rsid w:val="00213BB6"/>
    <w:rsid w:val="00213FC9"/>
    <w:rsid w:val="00215201"/>
    <w:rsid w:val="00215D3A"/>
    <w:rsid w:val="002167AB"/>
    <w:rsid w:val="002206DE"/>
    <w:rsid w:val="00226547"/>
    <w:rsid w:val="00236C9B"/>
    <w:rsid w:val="00245543"/>
    <w:rsid w:val="002551E0"/>
    <w:rsid w:val="00261269"/>
    <w:rsid w:val="002828D4"/>
    <w:rsid w:val="0028526B"/>
    <w:rsid w:val="0029144C"/>
    <w:rsid w:val="0029578A"/>
    <w:rsid w:val="002A082F"/>
    <w:rsid w:val="002A0D09"/>
    <w:rsid w:val="002A383C"/>
    <w:rsid w:val="002B16E8"/>
    <w:rsid w:val="002B180E"/>
    <w:rsid w:val="002B52B5"/>
    <w:rsid w:val="002B64C7"/>
    <w:rsid w:val="002B75B3"/>
    <w:rsid w:val="002C26C3"/>
    <w:rsid w:val="002C27A1"/>
    <w:rsid w:val="002D68E5"/>
    <w:rsid w:val="002D7C63"/>
    <w:rsid w:val="002E087E"/>
    <w:rsid w:val="002E24BD"/>
    <w:rsid w:val="002E2D9F"/>
    <w:rsid w:val="002F02E2"/>
    <w:rsid w:val="002F2244"/>
    <w:rsid w:val="00302FE0"/>
    <w:rsid w:val="00310163"/>
    <w:rsid w:val="00311139"/>
    <w:rsid w:val="00312F53"/>
    <w:rsid w:val="00313DC4"/>
    <w:rsid w:val="0032671D"/>
    <w:rsid w:val="003274A5"/>
    <w:rsid w:val="00342668"/>
    <w:rsid w:val="003449DB"/>
    <w:rsid w:val="00352901"/>
    <w:rsid w:val="003547DA"/>
    <w:rsid w:val="00360759"/>
    <w:rsid w:val="003609C3"/>
    <w:rsid w:val="00363878"/>
    <w:rsid w:val="00365C9B"/>
    <w:rsid w:val="00370FDA"/>
    <w:rsid w:val="00371D0C"/>
    <w:rsid w:val="00372488"/>
    <w:rsid w:val="00373087"/>
    <w:rsid w:val="003747D7"/>
    <w:rsid w:val="003770A0"/>
    <w:rsid w:val="00387B7E"/>
    <w:rsid w:val="00393CB3"/>
    <w:rsid w:val="003951F8"/>
    <w:rsid w:val="0039656B"/>
    <w:rsid w:val="00396EA1"/>
    <w:rsid w:val="00397CAC"/>
    <w:rsid w:val="003A1F40"/>
    <w:rsid w:val="003B01FD"/>
    <w:rsid w:val="003B241E"/>
    <w:rsid w:val="003B2DF4"/>
    <w:rsid w:val="003C2BE4"/>
    <w:rsid w:val="003C6EF8"/>
    <w:rsid w:val="003D641B"/>
    <w:rsid w:val="003D6941"/>
    <w:rsid w:val="003E1EBA"/>
    <w:rsid w:val="003E50D1"/>
    <w:rsid w:val="004003AE"/>
    <w:rsid w:val="00400569"/>
    <w:rsid w:val="00407AA7"/>
    <w:rsid w:val="00412E0A"/>
    <w:rsid w:val="00413C63"/>
    <w:rsid w:val="00414B96"/>
    <w:rsid w:val="00414DF5"/>
    <w:rsid w:val="00421309"/>
    <w:rsid w:val="00422A5B"/>
    <w:rsid w:val="00422C92"/>
    <w:rsid w:val="00423B2B"/>
    <w:rsid w:val="00427354"/>
    <w:rsid w:val="004327C0"/>
    <w:rsid w:val="004352E9"/>
    <w:rsid w:val="0044423C"/>
    <w:rsid w:val="00444423"/>
    <w:rsid w:val="004509B5"/>
    <w:rsid w:val="004514C6"/>
    <w:rsid w:val="00451EDB"/>
    <w:rsid w:val="004548AB"/>
    <w:rsid w:val="00460B38"/>
    <w:rsid w:val="00464EF4"/>
    <w:rsid w:val="004663D7"/>
    <w:rsid w:val="004674F9"/>
    <w:rsid w:val="00472B77"/>
    <w:rsid w:val="0048523D"/>
    <w:rsid w:val="0049527F"/>
    <w:rsid w:val="004965E7"/>
    <w:rsid w:val="004A5BFF"/>
    <w:rsid w:val="004A72BD"/>
    <w:rsid w:val="004A7545"/>
    <w:rsid w:val="004B0081"/>
    <w:rsid w:val="004B06A6"/>
    <w:rsid w:val="004B418C"/>
    <w:rsid w:val="004B5E53"/>
    <w:rsid w:val="004B65CD"/>
    <w:rsid w:val="004C05B9"/>
    <w:rsid w:val="004C7530"/>
    <w:rsid w:val="004D2567"/>
    <w:rsid w:val="004D4EC4"/>
    <w:rsid w:val="004E5B79"/>
    <w:rsid w:val="004E7876"/>
    <w:rsid w:val="004F17B8"/>
    <w:rsid w:val="004F42C7"/>
    <w:rsid w:val="004F518B"/>
    <w:rsid w:val="004F5EE3"/>
    <w:rsid w:val="00505C19"/>
    <w:rsid w:val="00505D18"/>
    <w:rsid w:val="00512223"/>
    <w:rsid w:val="00522FDF"/>
    <w:rsid w:val="005244D5"/>
    <w:rsid w:val="00525758"/>
    <w:rsid w:val="0053142E"/>
    <w:rsid w:val="005376C1"/>
    <w:rsid w:val="00537A56"/>
    <w:rsid w:val="005425EE"/>
    <w:rsid w:val="00545693"/>
    <w:rsid w:val="00550934"/>
    <w:rsid w:val="00552FBA"/>
    <w:rsid w:val="00553EB3"/>
    <w:rsid w:val="00554DDF"/>
    <w:rsid w:val="00556B20"/>
    <w:rsid w:val="00561E01"/>
    <w:rsid w:val="005701F0"/>
    <w:rsid w:val="005708A9"/>
    <w:rsid w:val="00573F6C"/>
    <w:rsid w:val="00574B69"/>
    <w:rsid w:val="00585C1E"/>
    <w:rsid w:val="00590C9E"/>
    <w:rsid w:val="0059259E"/>
    <w:rsid w:val="00593656"/>
    <w:rsid w:val="00595937"/>
    <w:rsid w:val="005965BF"/>
    <w:rsid w:val="00597C54"/>
    <w:rsid w:val="005A0097"/>
    <w:rsid w:val="005A1A4C"/>
    <w:rsid w:val="005B04D0"/>
    <w:rsid w:val="005B4795"/>
    <w:rsid w:val="005B48A9"/>
    <w:rsid w:val="005B5933"/>
    <w:rsid w:val="005C10C3"/>
    <w:rsid w:val="005D5AC7"/>
    <w:rsid w:val="005E0E65"/>
    <w:rsid w:val="005E745D"/>
    <w:rsid w:val="005F2191"/>
    <w:rsid w:val="005F320E"/>
    <w:rsid w:val="005F64CC"/>
    <w:rsid w:val="005F75AA"/>
    <w:rsid w:val="00601FD4"/>
    <w:rsid w:val="00603B9E"/>
    <w:rsid w:val="006111CF"/>
    <w:rsid w:val="006256DB"/>
    <w:rsid w:val="00630F7D"/>
    <w:rsid w:val="00635255"/>
    <w:rsid w:val="00644352"/>
    <w:rsid w:val="00644E56"/>
    <w:rsid w:val="00645928"/>
    <w:rsid w:val="00650CFD"/>
    <w:rsid w:val="00661B45"/>
    <w:rsid w:val="0066538A"/>
    <w:rsid w:val="0066539A"/>
    <w:rsid w:val="00670E47"/>
    <w:rsid w:val="006740A5"/>
    <w:rsid w:val="0067514C"/>
    <w:rsid w:val="00675B6D"/>
    <w:rsid w:val="00677603"/>
    <w:rsid w:val="00677DE6"/>
    <w:rsid w:val="00680AB4"/>
    <w:rsid w:val="006837C4"/>
    <w:rsid w:val="006844D0"/>
    <w:rsid w:val="00696A24"/>
    <w:rsid w:val="006A3EBA"/>
    <w:rsid w:val="006A5D74"/>
    <w:rsid w:val="006A7416"/>
    <w:rsid w:val="006B09A4"/>
    <w:rsid w:val="006B610F"/>
    <w:rsid w:val="006B6801"/>
    <w:rsid w:val="006C0883"/>
    <w:rsid w:val="006D1B6B"/>
    <w:rsid w:val="006E2A79"/>
    <w:rsid w:val="006E3723"/>
    <w:rsid w:val="006E6B22"/>
    <w:rsid w:val="006F143F"/>
    <w:rsid w:val="006F1C16"/>
    <w:rsid w:val="006F1CC9"/>
    <w:rsid w:val="00702046"/>
    <w:rsid w:val="007138CE"/>
    <w:rsid w:val="007217DE"/>
    <w:rsid w:val="00727C0F"/>
    <w:rsid w:val="00740FC1"/>
    <w:rsid w:val="007410DA"/>
    <w:rsid w:val="00744636"/>
    <w:rsid w:val="00750F61"/>
    <w:rsid w:val="00751834"/>
    <w:rsid w:val="00753B3B"/>
    <w:rsid w:val="007554FD"/>
    <w:rsid w:val="007564BD"/>
    <w:rsid w:val="00767D3B"/>
    <w:rsid w:val="007767DA"/>
    <w:rsid w:val="00776B8A"/>
    <w:rsid w:val="007808B6"/>
    <w:rsid w:val="00783978"/>
    <w:rsid w:val="00784EB8"/>
    <w:rsid w:val="00785676"/>
    <w:rsid w:val="007A25F0"/>
    <w:rsid w:val="007A4D43"/>
    <w:rsid w:val="007A5556"/>
    <w:rsid w:val="007B0E19"/>
    <w:rsid w:val="007B34C1"/>
    <w:rsid w:val="007B41FE"/>
    <w:rsid w:val="007C180E"/>
    <w:rsid w:val="007C2847"/>
    <w:rsid w:val="007C4B80"/>
    <w:rsid w:val="007D2B58"/>
    <w:rsid w:val="007D56C7"/>
    <w:rsid w:val="007D56DD"/>
    <w:rsid w:val="007D61DA"/>
    <w:rsid w:val="007E1AFA"/>
    <w:rsid w:val="007F34E6"/>
    <w:rsid w:val="007F39AD"/>
    <w:rsid w:val="007F6FFD"/>
    <w:rsid w:val="008023D2"/>
    <w:rsid w:val="0080304F"/>
    <w:rsid w:val="0080443F"/>
    <w:rsid w:val="00804C3D"/>
    <w:rsid w:val="0081088F"/>
    <w:rsid w:val="00810EAB"/>
    <w:rsid w:val="00811B9C"/>
    <w:rsid w:val="00820895"/>
    <w:rsid w:val="00826AB5"/>
    <w:rsid w:val="00831936"/>
    <w:rsid w:val="00837387"/>
    <w:rsid w:val="008378BB"/>
    <w:rsid w:val="0084037D"/>
    <w:rsid w:val="00845FE0"/>
    <w:rsid w:val="008515E2"/>
    <w:rsid w:val="00854086"/>
    <w:rsid w:val="008549E4"/>
    <w:rsid w:val="00855821"/>
    <w:rsid w:val="00856BCE"/>
    <w:rsid w:val="00865172"/>
    <w:rsid w:val="008657A3"/>
    <w:rsid w:val="00866205"/>
    <w:rsid w:val="0087523C"/>
    <w:rsid w:val="00883074"/>
    <w:rsid w:val="0088331D"/>
    <w:rsid w:val="00884BE7"/>
    <w:rsid w:val="008915B7"/>
    <w:rsid w:val="00894238"/>
    <w:rsid w:val="008A2B07"/>
    <w:rsid w:val="008A3B46"/>
    <w:rsid w:val="008C32B5"/>
    <w:rsid w:val="008C4801"/>
    <w:rsid w:val="008C4B0E"/>
    <w:rsid w:val="008C7359"/>
    <w:rsid w:val="008D30C3"/>
    <w:rsid w:val="008D5627"/>
    <w:rsid w:val="008D572F"/>
    <w:rsid w:val="008D751A"/>
    <w:rsid w:val="008E0B3F"/>
    <w:rsid w:val="008F1542"/>
    <w:rsid w:val="008F6257"/>
    <w:rsid w:val="009045FF"/>
    <w:rsid w:val="00907536"/>
    <w:rsid w:val="0091034C"/>
    <w:rsid w:val="00915B1F"/>
    <w:rsid w:val="00920844"/>
    <w:rsid w:val="00921597"/>
    <w:rsid w:val="00922BFB"/>
    <w:rsid w:val="009230FF"/>
    <w:rsid w:val="00923B00"/>
    <w:rsid w:val="0092595B"/>
    <w:rsid w:val="00926E3A"/>
    <w:rsid w:val="0092758A"/>
    <w:rsid w:val="009309BA"/>
    <w:rsid w:val="009311FF"/>
    <w:rsid w:val="00932A5E"/>
    <w:rsid w:val="00934F5B"/>
    <w:rsid w:val="009352F4"/>
    <w:rsid w:val="0095253B"/>
    <w:rsid w:val="00962BBF"/>
    <w:rsid w:val="009646E6"/>
    <w:rsid w:val="009701AD"/>
    <w:rsid w:val="00976774"/>
    <w:rsid w:val="009808B8"/>
    <w:rsid w:val="00981CF6"/>
    <w:rsid w:val="009832B9"/>
    <w:rsid w:val="009932BA"/>
    <w:rsid w:val="009947A8"/>
    <w:rsid w:val="009956F4"/>
    <w:rsid w:val="009959E9"/>
    <w:rsid w:val="00997295"/>
    <w:rsid w:val="009A0711"/>
    <w:rsid w:val="009A1214"/>
    <w:rsid w:val="009A2AC3"/>
    <w:rsid w:val="009A3349"/>
    <w:rsid w:val="009A60F9"/>
    <w:rsid w:val="009A796E"/>
    <w:rsid w:val="009B64A9"/>
    <w:rsid w:val="009C4376"/>
    <w:rsid w:val="009C724D"/>
    <w:rsid w:val="009D1978"/>
    <w:rsid w:val="009D36BC"/>
    <w:rsid w:val="009F3B01"/>
    <w:rsid w:val="00A02630"/>
    <w:rsid w:val="00A03F1E"/>
    <w:rsid w:val="00A120FE"/>
    <w:rsid w:val="00A130AC"/>
    <w:rsid w:val="00A15F5B"/>
    <w:rsid w:val="00A16761"/>
    <w:rsid w:val="00A30490"/>
    <w:rsid w:val="00A307E1"/>
    <w:rsid w:val="00A32CF9"/>
    <w:rsid w:val="00A34CD1"/>
    <w:rsid w:val="00A364D4"/>
    <w:rsid w:val="00A4445C"/>
    <w:rsid w:val="00A44606"/>
    <w:rsid w:val="00A46E14"/>
    <w:rsid w:val="00A52E14"/>
    <w:rsid w:val="00A54A0C"/>
    <w:rsid w:val="00A61819"/>
    <w:rsid w:val="00A65DFC"/>
    <w:rsid w:val="00A70307"/>
    <w:rsid w:val="00A91515"/>
    <w:rsid w:val="00A936A6"/>
    <w:rsid w:val="00AA2BAD"/>
    <w:rsid w:val="00AA7862"/>
    <w:rsid w:val="00AB19A0"/>
    <w:rsid w:val="00AB49D8"/>
    <w:rsid w:val="00AB5651"/>
    <w:rsid w:val="00AC2140"/>
    <w:rsid w:val="00AC256A"/>
    <w:rsid w:val="00AC267A"/>
    <w:rsid w:val="00AD07E4"/>
    <w:rsid w:val="00AD2368"/>
    <w:rsid w:val="00AD34B8"/>
    <w:rsid w:val="00AE322E"/>
    <w:rsid w:val="00AE684C"/>
    <w:rsid w:val="00AF354E"/>
    <w:rsid w:val="00AF5329"/>
    <w:rsid w:val="00AF75EA"/>
    <w:rsid w:val="00B0046F"/>
    <w:rsid w:val="00B02A70"/>
    <w:rsid w:val="00B13296"/>
    <w:rsid w:val="00B14D3A"/>
    <w:rsid w:val="00B14DD9"/>
    <w:rsid w:val="00B15551"/>
    <w:rsid w:val="00B30B33"/>
    <w:rsid w:val="00B30E0D"/>
    <w:rsid w:val="00B3258A"/>
    <w:rsid w:val="00B345A1"/>
    <w:rsid w:val="00B34EFE"/>
    <w:rsid w:val="00B36711"/>
    <w:rsid w:val="00B37B61"/>
    <w:rsid w:val="00B40FEF"/>
    <w:rsid w:val="00B415A9"/>
    <w:rsid w:val="00B46024"/>
    <w:rsid w:val="00B523E8"/>
    <w:rsid w:val="00B54EE4"/>
    <w:rsid w:val="00B57844"/>
    <w:rsid w:val="00B605F1"/>
    <w:rsid w:val="00B66C2B"/>
    <w:rsid w:val="00B71A1F"/>
    <w:rsid w:val="00B83E90"/>
    <w:rsid w:val="00B85A7F"/>
    <w:rsid w:val="00B874CF"/>
    <w:rsid w:val="00BA27D8"/>
    <w:rsid w:val="00BA562D"/>
    <w:rsid w:val="00BB0707"/>
    <w:rsid w:val="00BB1DD2"/>
    <w:rsid w:val="00BB46F6"/>
    <w:rsid w:val="00BB4D9B"/>
    <w:rsid w:val="00BB5C4F"/>
    <w:rsid w:val="00BB6790"/>
    <w:rsid w:val="00BC5E40"/>
    <w:rsid w:val="00BD01CC"/>
    <w:rsid w:val="00BD16AC"/>
    <w:rsid w:val="00BD74F1"/>
    <w:rsid w:val="00BE0912"/>
    <w:rsid w:val="00BE6366"/>
    <w:rsid w:val="00BE6E5A"/>
    <w:rsid w:val="00BF0401"/>
    <w:rsid w:val="00BF33D6"/>
    <w:rsid w:val="00C11557"/>
    <w:rsid w:val="00C15C71"/>
    <w:rsid w:val="00C16D09"/>
    <w:rsid w:val="00C1789B"/>
    <w:rsid w:val="00C22147"/>
    <w:rsid w:val="00C25FF2"/>
    <w:rsid w:val="00C36310"/>
    <w:rsid w:val="00C53736"/>
    <w:rsid w:val="00C609D1"/>
    <w:rsid w:val="00C626FD"/>
    <w:rsid w:val="00C639A8"/>
    <w:rsid w:val="00C65C7D"/>
    <w:rsid w:val="00C66341"/>
    <w:rsid w:val="00C7070B"/>
    <w:rsid w:val="00C70A6E"/>
    <w:rsid w:val="00C716C7"/>
    <w:rsid w:val="00C76796"/>
    <w:rsid w:val="00C93DA0"/>
    <w:rsid w:val="00C9677A"/>
    <w:rsid w:val="00C9703C"/>
    <w:rsid w:val="00C9771A"/>
    <w:rsid w:val="00C97783"/>
    <w:rsid w:val="00CA1B94"/>
    <w:rsid w:val="00CA52D1"/>
    <w:rsid w:val="00CA662A"/>
    <w:rsid w:val="00CA6E8E"/>
    <w:rsid w:val="00CB217B"/>
    <w:rsid w:val="00CB5D29"/>
    <w:rsid w:val="00CD4E4D"/>
    <w:rsid w:val="00CD5891"/>
    <w:rsid w:val="00CD5973"/>
    <w:rsid w:val="00CD5F79"/>
    <w:rsid w:val="00CD7DA4"/>
    <w:rsid w:val="00CE350F"/>
    <w:rsid w:val="00CE3B3E"/>
    <w:rsid w:val="00CE7984"/>
    <w:rsid w:val="00CF1321"/>
    <w:rsid w:val="00D01668"/>
    <w:rsid w:val="00D075A6"/>
    <w:rsid w:val="00D12CB0"/>
    <w:rsid w:val="00D150FD"/>
    <w:rsid w:val="00D17A99"/>
    <w:rsid w:val="00D213D2"/>
    <w:rsid w:val="00D26652"/>
    <w:rsid w:val="00D301AF"/>
    <w:rsid w:val="00D43BBC"/>
    <w:rsid w:val="00D53A48"/>
    <w:rsid w:val="00D53A63"/>
    <w:rsid w:val="00D554AE"/>
    <w:rsid w:val="00D56BEB"/>
    <w:rsid w:val="00D57B3B"/>
    <w:rsid w:val="00D60B71"/>
    <w:rsid w:val="00D60FC7"/>
    <w:rsid w:val="00D61AB2"/>
    <w:rsid w:val="00D71424"/>
    <w:rsid w:val="00D760FF"/>
    <w:rsid w:val="00D76383"/>
    <w:rsid w:val="00D82FD2"/>
    <w:rsid w:val="00DA0CA4"/>
    <w:rsid w:val="00DA12DD"/>
    <w:rsid w:val="00DA402D"/>
    <w:rsid w:val="00DA628E"/>
    <w:rsid w:val="00DB006C"/>
    <w:rsid w:val="00DB0EE7"/>
    <w:rsid w:val="00DC4F54"/>
    <w:rsid w:val="00DC556E"/>
    <w:rsid w:val="00DC5A67"/>
    <w:rsid w:val="00DC714F"/>
    <w:rsid w:val="00DD2432"/>
    <w:rsid w:val="00DD3A72"/>
    <w:rsid w:val="00DD4DC4"/>
    <w:rsid w:val="00DE2C1D"/>
    <w:rsid w:val="00DE424F"/>
    <w:rsid w:val="00DE4D5B"/>
    <w:rsid w:val="00DE57A0"/>
    <w:rsid w:val="00E01C78"/>
    <w:rsid w:val="00E042B5"/>
    <w:rsid w:val="00E045BB"/>
    <w:rsid w:val="00E05A97"/>
    <w:rsid w:val="00E10042"/>
    <w:rsid w:val="00E10BCB"/>
    <w:rsid w:val="00E231B1"/>
    <w:rsid w:val="00E2724E"/>
    <w:rsid w:val="00E34932"/>
    <w:rsid w:val="00E44146"/>
    <w:rsid w:val="00E44756"/>
    <w:rsid w:val="00E46A74"/>
    <w:rsid w:val="00E64B7C"/>
    <w:rsid w:val="00E7288A"/>
    <w:rsid w:val="00E75505"/>
    <w:rsid w:val="00E757D1"/>
    <w:rsid w:val="00E9735D"/>
    <w:rsid w:val="00EA092D"/>
    <w:rsid w:val="00EA20F0"/>
    <w:rsid w:val="00EA604F"/>
    <w:rsid w:val="00EA61F6"/>
    <w:rsid w:val="00EB3CDE"/>
    <w:rsid w:val="00EB3F19"/>
    <w:rsid w:val="00EB431E"/>
    <w:rsid w:val="00EB5E58"/>
    <w:rsid w:val="00EC2FB0"/>
    <w:rsid w:val="00EC3DF3"/>
    <w:rsid w:val="00EC6854"/>
    <w:rsid w:val="00EC7B44"/>
    <w:rsid w:val="00ED2C6B"/>
    <w:rsid w:val="00ED45A4"/>
    <w:rsid w:val="00ED45FE"/>
    <w:rsid w:val="00EF7013"/>
    <w:rsid w:val="00F04B79"/>
    <w:rsid w:val="00F1084A"/>
    <w:rsid w:val="00F14875"/>
    <w:rsid w:val="00F20A79"/>
    <w:rsid w:val="00F22984"/>
    <w:rsid w:val="00F2341F"/>
    <w:rsid w:val="00F23820"/>
    <w:rsid w:val="00F259B5"/>
    <w:rsid w:val="00F32559"/>
    <w:rsid w:val="00F42ECB"/>
    <w:rsid w:val="00F75BC3"/>
    <w:rsid w:val="00F8002D"/>
    <w:rsid w:val="00F8221C"/>
    <w:rsid w:val="00F83525"/>
    <w:rsid w:val="00F86BC8"/>
    <w:rsid w:val="00F9203F"/>
    <w:rsid w:val="00F926AA"/>
    <w:rsid w:val="00F9378F"/>
    <w:rsid w:val="00F96E78"/>
    <w:rsid w:val="00FA136A"/>
    <w:rsid w:val="00FA5B78"/>
    <w:rsid w:val="00FA694C"/>
    <w:rsid w:val="00FB756D"/>
    <w:rsid w:val="00FC04DD"/>
    <w:rsid w:val="00FC52AB"/>
    <w:rsid w:val="00FC6D71"/>
    <w:rsid w:val="00FC6DC6"/>
    <w:rsid w:val="00FC6FD8"/>
    <w:rsid w:val="00FD0152"/>
    <w:rsid w:val="00FD149F"/>
    <w:rsid w:val="00FE11C9"/>
    <w:rsid w:val="00FF36AD"/>
    <w:rsid w:val="00FF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D9C076"/>
  <w15:docId w15:val="{D8B15869-3450-4A9F-8305-8E724CC47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57D1"/>
    <w:pPr>
      <w:spacing w:after="120"/>
    </w:pPr>
    <w:rPr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/>
      <w:outlineLvl w:val="1"/>
    </w:pPr>
    <w:rPr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/>
      <w:outlineLvl w:val="3"/>
    </w:pPr>
    <w:rPr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/>
      <w:outlineLvl w:val="4"/>
    </w:pPr>
    <w:rPr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/>
      <w:outlineLvl w:val="6"/>
    </w:pPr>
    <w:rPr>
      <w:rFonts w:ascii="Cambria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contextualSpacing/>
    </w:pPr>
    <w:rPr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/>
    </w:pPr>
    <w:rPr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/>
    </w:pPr>
  </w:style>
  <w:style w:type="paragraph" w:styleId="Odstavekseznama">
    <w:name w:val="List Paragraph"/>
    <w:basedOn w:val="Navaden"/>
    <w:link w:val="OdstavekseznamaZnak"/>
    <w:uiPriority w:val="34"/>
    <w:qFormat/>
    <w:rsid w:val="00E757D1"/>
    <w:pPr>
      <w:spacing w:after="0"/>
      <w:ind w:left="720"/>
      <w:contextualSpacing/>
    </w:p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/>
      <w:ind w:left="360" w:right="360"/>
    </w:pPr>
    <w:rPr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styleId="Tabelamrea">
    <w:name w:val="Table Grid"/>
    <w:basedOn w:val="Navadnatabela"/>
    <w:uiPriority w:val="39"/>
    <w:rsid w:val="00B54E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n">
    <w:name w:val="len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lennaslov">
    <w:name w:val="lennaslov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odstavek">
    <w:name w:val="odstavek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003AE"/>
    <w:rPr>
      <w:color w:val="605E5C"/>
      <w:shd w:val="clear" w:color="auto" w:fill="E1DFDD"/>
    </w:rPr>
  </w:style>
  <w:style w:type="paragraph" w:customStyle="1" w:styleId="nastevanjekrogljice">
    <w:name w:val="_nastevanje_krogljice"/>
    <w:basedOn w:val="Odstavekseznama"/>
    <w:qFormat/>
    <w:rsid w:val="00F20A79"/>
    <w:pPr>
      <w:numPr>
        <w:numId w:val="8"/>
      </w:numPr>
      <w:jc w:val="both"/>
    </w:pPr>
    <w:rPr>
      <w:rFonts w:asciiTheme="minorHAnsi" w:hAnsiTheme="minorHAnsi" w:cstheme="minorHAnsi"/>
      <w:snapToGrid w:val="0"/>
    </w:rPr>
  </w:style>
  <w:style w:type="paragraph" w:styleId="Navadensplet">
    <w:name w:val="Normal (Web)"/>
    <w:basedOn w:val="Navaden"/>
    <w:uiPriority w:val="99"/>
    <w:semiHidden/>
    <w:unhideWhenUsed/>
    <w:rsid w:val="002F02E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OdstavekseznamaZnak">
    <w:name w:val="Odstavek seznama Znak"/>
    <w:link w:val="Odstavekseznama"/>
    <w:uiPriority w:val="34"/>
    <w:locked/>
    <w:rsid w:val="00EC7B44"/>
    <w:rPr>
      <w:sz w:val="22"/>
      <w:szCs w:val="22"/>
      <w:lang w:eastAsia="en-US"/>
    </w:rPr>
  </w:style>
  <w:style w:type="table" w:customStyle="1" w:styleId="TableGrid">
    <w:name w:val="TableGrid"/>
    <w:rsid w:val="00D760FF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7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ja.zisko\Downloads\dopis-um-pef-1.dotx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98a5c3-cc43-4d63-8f79-984b2277ea1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519DFB47F844BA87C3FE44B653943" ma:contentTypeVersion="18" ma:contentTypeDescription="Ustvari nov dokument." ma:contentTypeScope="" ma:versionID="a66bd603683600891bdde771a8f5e67d">
  <xsd:schema xmlns:xsd="http://www.w3.org/2001/XMLSchema" xmlns:xs="http://www.w3.org/2001/XMLSchema" xmlns:p="http://schemas.microsoft.com/office/2006/metadata/properties" xmlns:ns3="2300dccd-3bd8-4628-a120-e5f52a708b3f" xmlns:ns4="1798a5c3-cc43-4d63-8f79-984b2277ea1d" targetNamespace="http://schemas.microsoft.com/office/2006/metadata/properties" ma:root="true" ma:fieldsID="9cf2b99505edbf78e83aa2b716003d6b" ns3:_="" ns4:_="">
    <xsd:import namespace="2300dccd-3bd8-4628-a120-e5f52a708b3f"/>
    <xsd:import namespace="1798a5c3-cc43-4d63-8f79-984b2277e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0dccd-3bd8-4628-a120-e5f52a708b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8a5c3-cc43-4d63-8f79-984b2277e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C11D7DD-CF70-42E1-AE1B-EF9CD9E6EB21}">
  <ds:schemaRefs>
    <ds:schemaRef ds:uri="http://schemas.microsoft.com/office/2006/metadata/properties"/>
    <ds:schemaRef ds:uri="http://schemas.microsoft.com/office/infopath/2007/PartnerControls"/>
    <ds:schemaRef ds:uri="1798a5c3-cc43-4d63-8f79-984b2277ea1d"/>
  </ds:schemaRefs>
</ds:datastoreItem>
</file>

<file path=customXml/itemProps2.xml><?xml version="1.0" encoding="utf-8"?>
<ds:datastoreItem xmlns:ds="http://schemas.openxmlformats.org/officeDocument/2006/customXml" ds:itemID="{9C262BFE-A4B1-407B-BEB3-5846A94838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D6A939-F0C1-4E42-8EB0-5158F2AD73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0dccd-3bd8-4628-a120-e5f52a708b3f"/>
    <ds:schemaRef ds:uri="1798a5c3-cc43-4d63-8f79-984b2277e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2EC70B8-9729-4160-8C3B-B2A9BB04C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dopis-um-pef-1.dotx</Template>
  <TotalTime>7</TotalTime>
  <Pages>2</Pages>
  <Words>518</Words>
  <Characters>2957</Characters>
  <Application>Microsoft Office Word</Application>
  <DocSecurity>0</DocSecurity>
  <Lines>24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Andreja Žiško</dc:creator>
  <cp:lastModifiedBy>Andreja Žiško</cp:lastModifiedBy>
  <cp:revision>14</cp:revision>
  <cp:lastPrinted>2025-12-08T10:18:00Z</cp:lastPrinted>
  <dcterms:created xsi:type="dcterms:W3CDTF">2025-12-09T09:10:00Z</dcterms:created>
  <dcterms:modified xsi:type="dcterms:W3CDTF">2025-12-09T09:17:00Z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16ff64e0-831f-4967-9c04-4507d9d3aee8</vt:lpwstr>
  </property>
  <property fmtid="{D5CDD505-2E9C-101B-9397-08002B2CF9AE}" pid="3" name="ContentTypeId">
    <vt:lpwstr>0x010100196519DFB47F844BA87C3FE44B653943</vt:lpwstr>
  </property>
</Properties>
</file>